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E9A276" w14:textId="77777777" w:rsidR="00AC11DF" w:rsidRDefault="00AC11DF" w:rsidP="00F57918">
      <w:pPr>
        <w:spacing w:after="0" w:line="240" w:lineRule="auto"/>
        <w:jc w:val="center"/>
        <w:rPr>
          <w:rFonts w:ascii="Calibri Light" w:eastAsia="Times New Roman" w:hAnsi="Calibri Light" w:cs="Calibri Light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2213E97E" w14:textId="77777777" w:rsidR="006F3F12" w:rsidRPr="00F57918" w:rsidRDefault="006F3F12" w:rsidP="00F57918">
      <w:pPr>
        <w:spacing w:after="0" w:line="240" w:lineRule="auto"/>
        <w:jc w:val="center"/>
        <w:rPr>
          <w:rFonts w:ascii="Calibri Light" w:eastAsia="Times New Roman" w:hAnsi="Calibri Light" w:cs="Calibri Light"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6D0A4CE6" w14:textId="77777777" w:rsidR="00AC11DF" w:rsidRPr="00F57918" w:rsidRDefault="00AC11DF" w:rsidP="00F57918">
      <w:pPr>
        <w:spacing w:after="0" w:line="240" w:lineRule="auto"/>
        <w:jc w:val="center"/>
        <w:rPr>
          <w:rFonts w:ascii="Calibri Light" w:eastAsia="Times New Roman" w:hAnsi="Calibri Light" w:cs="Calibri Light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FORMULÁRIO DE INSCRIÇÃO </w:t>
      </w:r>
    </w:p>
    <w:p w14:paraId="3F35110F" w14:textId="77777777" w:rsidR="00AC11DF" w:rsidRPr="00F57918" w:rsidRDefault="00AC11DF" w:rsidP="00F57918">
      <w:pPr>
        <w:spacing w:after="0" w:line="240" w:lineRule="auto"/>
        <w:ind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DC4FE0" w14:textId="7307E3C5" w:rsidR="00AC11DF" w:rsidRPr="00F57918" w:rsidRDefault="00AC11DF" w:rsidP="00F57918">
      <w:pPr>
        <w:spacing w:after="0" w:line="240" w:lineRule="auto"/>
        <w:jc w:val="center"/>
        <w:rPr>
          <w:rFonts w:ascii="Calibri Light" w:eastAsia="Times New Roman" w:hAnsi="Calibri Light" w:cs="Calibri Light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PESSOA FÍSICA</w:t>
      </w:r>
    </w:p>
    <w:p w14:paraId="2BF14601" w14:textId="77777777" w:rsidR="00AC11DF" w:rsidRPr="00F57918" w:rsidRDefault="00AC11DF" w:rsidP="00F57918">
      <w:pPr>
        <w:pStyle w:val="PargrafodaLista"/>
        <w:numPr>
          <w:ilvl w:val="0"/>
          <w:numId w:val="4"/>
        </w:numPr>
        <w:spacing w:after="0" w:line="240" w:lineRule="auto"/>
        <w:ind w:right="120"/>
        <w:jc w:val="both"/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DO AGENTE CULTURAL</w:t>
      </w:r>
    </w:p>
    <w:p w14:paraId="6217512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339044B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40A9FA20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53ED73F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CNPJ (Se a inscrição for realizada em nome do MEI):</w:t>
      </w:r>
    </w:p>
    <w:p w14:paraId="5785C7F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RG:</w:t>
      </w:r>
    </w:p>
    <w:p w14:paraId="4255C37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6F37CF6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4B1C2D8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130AA99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1B181B9C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06E7F3C9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0B801DC5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5743CEA3" w14:textId="77777777" w:rsidR="00AC11DF" w:rsidRPr="00F57918" w:rsidRDefault="00AC11DF" w:rsidP="00F57918">
      <w:pPr>
        <w:spacing w:after="0" w:line="240" w:lineRule="auto"/>
        <w:ind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F5B2C7D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Pertence a alguma comunidade tradicional? </w:t>
      </w:r>
    </w:p>
    <w:p w14:paraId="47C6991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Não pertenço a comunidade tradicional</w:t>
      </w:r>
    </w:p>
    <w:p w14:paraId="28ECE858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Comunidades Extrativistas</w:t>
      </w:r>
    </w:p>
    <w:p w14:paraId="239A46A5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Comunidades Ribeirinhas</w:t>
      </w:r>
    </w:p>
    <w:p w14:paraId="7094F72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Comunidades Rurais</w:t>
      </w:r>
    </w:p>
    <w:p w14:paraId="1DD9F9B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Indígenas</w:t>
      </w:r>
    </w:p>
    <w:p w14:paraId="4E4CDE6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Povos Ciganos</w:t>
      </w:r>
    </w:p>
    <w:p w14:paraId="75FE07B6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Pescadores(as) Artesanais</w:t>
      </w:r>
    </w:p>
    <w:p w14:paraId="2D7AC495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Povos de Terreiro</w:t>
      </w:r>
    </w:p>
    <w:p w14:paraId="59D45E85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Quilombolas</w:t>
      </w:r>
    </w:p>
    <w:p w14:paraId="433AFEB7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Outra comunidade tradicional, indicar qual</w:t>
      </w:r>
    </w:p>
    <w:p w14:paraId="494A899F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B8E7C1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Gênero:</w:t>
      </w:r>
    </w:p>
    <w:p w14:paraId="343C5F3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Mulher cisgênero</w:t>
      </w:r>
    </w:p>
    <w:p w14:paraId="0B1CC1E8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Homem cisgênero</w:t>
      </w:r>
    </w:p>
    <w:p w14:paraId="6947925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Mulher Transgênero</w:t>
      </w:r>
    </w:p>
    <w:p w14:paraId="79C6AC49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Homem Transgênero</w:t>
      </w:r>
    </w:p>
    <w:p w14:paraId="55CC56B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Pessoa Não Binária</w:t>
      </w:r>
    </w:p>
    <w:p w14:paraId="1B26ACF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Não informar</w:t>
      </w:r>
    </w:p>
    <w:p w14:paraId="35C6C325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539317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Raça, cor ou etnia:</w:t>
      </w:r>
    </w:p>
    <w:p w14:paraId="1E2C7A7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Branca</w:t>
      </w:r>
    </w:p>
    <w:p w14:paraId="2B627927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Preta</w:t>
      </w:r>
    </w:p>
    <w:p w14:paraId="7BCE8BC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Parda</w:t>
      </w:r>
    </w:p>
    <w:p w14:paraId="3DD65858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Indígena</w:t>
      </w:r>
    </w:p>
    <w:p w14:paraId="63080135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Amarela</w:t>
      </w:r>
    </w:p>
    <w:p w14:paraId="452334E8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2B17C46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uma Pessoa com Deficiência - PCD?</w:t>
      </w:r>
    </w:p>
    <w:p w14:paraId="1DF97B06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 ) Sim</w:t>
      </w:r>
    </w:p>
    <w:p w14:paraId="06F156BF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 ) Não</w:t>
      </w:r>
    </w:p>
    <w:p w14:paraId="73998E63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4F86439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marcado "sim", qual tipo de deficiência?</w:t>
      </w:r>
    </w:p>
    <w:p w14:paraId="2829CD1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Auditiva</w:t>
      </w:r>
    </w:p>
    <w:p w14:paraId="66AD4118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Física</w:t>
      </w:r>
    </w:p>
    <w:p w14:paraId="1FA724D7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Intelectual</w:t>
      </w:r>
    </w:p>
    <w:p w14:paraId="6A3D0DE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Múltipla</w:t>
      </w:r>
    </w:p>
    <w:p w14:paraId="434AD01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Visual</w:t>
      </w:r>
    </w:p>
    <w:p w14:paraId="281E3AF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 w:themeColor="text1"/>
          <w:sz w:val="24"/>
          <w:szCs w:val="24"/>
          <w:lang w:eastAsia="pt-BR"/>
        </w:rPr>
      </w:pPr>
      <w:proofErr w:type="gramStart"/>
      <w:r w:rsidRPr="00F57918">
        <w:rPr>
          <w:rFonts w:ascii="Calibri Light" w:eastAsia="Times New Roman" w:hAnsi="Calibri Light" w:cs="Calibri Light"/>
          <w:color w:val="000000" w:themeColor="text1"/>
          <w:sz w:val="24"/>
          <w:szCs w:val="24"/>
          <w:lang w:eastAsia="pt-BR"/>
        </w:rPr>
        <w:t>(  )</w:t>
      </w:r>
      <w:proofErr w:type="gramEnd"/>
      <w:r w:rsidRPr="00F57918">
        <w:rPr>
          <w:rFonts w:ascii="Calibri Light" w:eastAsia="Times New Roman" w:hAnsi="Calibri Light" w:cs="Calibri Light"/>
          <w:color w:val="000000" w:themeColor="text1"/>
          <w:sz w:val="24"/>
          <w:szCs w:val="24"/>
          <w:lang w:eastAsia="pt-BR"/>
        </w:rPr>
        <w:t xml:space="preserve"> Outro tipo, indicar qual</w:t>
      </w:r>
    </w:p>
    <w:p w14:paraId="2AC9783E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E1699D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 Qual o seu grau de escolaridade?</w:t>
      </w:r>
    </w:p>
    <w:p w14:paraId="1417E91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Não tenho Educação Formal</w:t>
      </w:r>
    </w:p>
    <w:p w14:paraId="74556B4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Incompleto</w:t>
      </w:r>
    </w:p>
    <w:p w14:paraId="0C0223F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Completo</w:t>
      </w:r>
    </w:p>
    <w:p w14:paraId="4929AC97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Ensino Médio Incompleto</w:t>
      </w:r>
    </w:p>
    <w:p w14:paraId="5ECF071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Ensino Médio Completo</w:t>
      </w:r>
    </w:p>
    <w:p w14:paraId="4750600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Curso Técnico Completo</w:t>
      </w:r>
    </w:p>
    <w:p w14:paraId="71803EAF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Ensino Superior Incompleto</w:t>
      </w:r>
    </w:p>
    <w:p w14:paraId="5FF1B97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Ensino Superior Completo</w:t>
      </w:r>
    </w:p>
    <w:p w14:paraId="576591E7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Pós Graduação Completo</w:t>
      </w:r>
    </w:p>
    <w:p w14:paraId="6E9B2C2C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 w:themeColor="text1"/>
          <w:sz w:val="24"/>
          <w:szCs w:val="24"/>
          <w:lang w:eastAsia="pt-BR"/>
        </w:rPr>
      </w:pPr>
      <w:proofErr w:type="gramStart"/>
      <w:r w:rsidRPr="00F57918">
        <w:rPr>
          <w:rFonts w:ascii="Calibri Light" w:eastAsia="Times New Roman" w:hAnsi="Calibri Light" w:cs="Calibri Light"/>
          <w:color w:val="000000" w:themeColor="text1"/>
          <w:sz w:val="24"/>
          <w:szCs w:val="24"/>
          <w:lang w:eastAsia="pt-BR"/>
        </w:rPr>
        <w:t>(  )</w:t>
      </w:r>
      <w:proofErr w:type="gramEnd"/>
      <w:r w:rsidRPr="00F57918">
        <w:rPr>
          <w:rFonts w:ascii="Calibri Light" w:eastAsia="Times New Roman" w:hAnsi="Calibri Light" w:cs="Calibri Light"/>
          <w:color w:val="000000" w:themeColor="text1"/>
          <w:sz w:val="24"/>
          <w:szCs w:val="24"/>
          <w:lang w:eastAsia="pt-BR"/>
        </w:rPr>
        <w:t xml:space="preserve"> Pós-Graduação Incompleto</w:t>
      </w:r>
    </w:p>
    <w:p w14:paraId="51FA8B58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3C0967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Qual a sua renda mensal fixa individual (média mensal bruta aproximada) nos últimos 3 meses?</w:t>
      </w:r>
    </w:p>
    <w:p w14:paraId="5E586755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(Calcule fazendo uma média das suas remunerações nos últimos 3 meses. Em 2023, o </w:t>
      </w: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salário mínimo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foi fixado em R$ 1.320,00.)</w:t>
      </w:r>
    </w:p>
    <w:p w14:paraId="0081128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Nenhuma renda.</w:t>
      </w:r>
    </w:p>
    <w:p w14:paraId="72AFA48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Até 1 salário mínimo</w:t>
      </w:r>
    </w:p>
    <w:p w14:paraId="574865D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De 1 a 3 salários mínimos</w:t>
      </w:r>
    </w:p>
    <w:p w14:paraId="0F783D3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De 3 a 5 salários mínimos</w:t>
      </w:r>
    </w:p>
    <w:p w14:paraId="12D1BC87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De 5 a 8 salários mínimos</w:t>
      </w:r>
    </w:p>
    <w:p w14:paraId="133A547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De 8 a 10 salários mínimos</w:t>
      </w:r>
    </w:p>
    <w:p w14:paraId="3FC6653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Acima de 10 salários mínimos</w:t>
      </w:r>
    </w:p>
    <w:p w14:paraId="3926CE78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0CBAE5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beneficiário de algum programa social? </w:t>
      </w:r>
    </w:p>
    <w:p w14:paraId="40ECADF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52DA3BC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Bolsa família</w:t>
      </w:r>
    </w:p>
    <w:p w14:paraId="193384A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Benefício de Prestação Continuada</w:t>
      </w:r>
    </w:p>
    <w:p w14:paraId="6875BCB5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Outro, indicar qual</w:t>
      </w:r>
    </w:p>
    <w:p w14:paraId="07D5601F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FD53C1D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Vai concorrer às </w:t>
      </w:r>
      <w:proofErr w:type="gramStart"/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cotas ?</w:t>
      </w:r>
      <w:proofErr w:type="gramEnd"/>
    </w:p>
    <w:p w14:paraId="526FD68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Sim               (    ) Não</w:t>
      </w:r>
    </w:p>
    <w:p w14:paraId="27853F5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DDC186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Se sim. Qual? </w:t>
      </w:r>
    </w:p>
    <w:p w14:paraId="3FA1879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Pessoa negra</w:t>
      </w:r>
    </w:p>
    <w:p w14:paraId="32DC0AC5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 ) Pessoa indígena</w:t>
      </w:r>
    </w:p>
    <w:p w14:paraId="3E95E9A7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 ) Pessoa com deficiência</w:t>
      </w:r>
    </w:p>
    <w:p w14:paraId="18318D74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00C503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a sua principal função/profissão no campo artístico e cultural?</w:t>
      </w:r>
    </w:p>
    <w:p w14:paraId="336D325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Artista, Artesão(a), Brincante, Criador(a) e afins.</w:t>
      </w:r>
    </w:p>
    <w:p w14:paraId="7F319CA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Instrutor(a), oficineiro(a), educador(a) artístico(a)-cultural e afins.</w:t>
      </w:r>
    </w:p>
    <w:p w14:paraId="2D52C8F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Curador(a), Programador(a) e afins.</w:t>
      </w:r>
    </w:p>
    <w:p w14:paraId="5BF3BA8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Produtor(a)</w:t>
      </w:r>
    </w:p>
    <w:p w14:paraId="3047222F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Gestor(a)</w:t>
      </w:r>
    </w:p>
    <w:p w14:paraId="33F742D0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Técnico(a)</w:t>
      </w:r>
    </w:p>
    <w:p w14:paraId="2FCAE1F5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Consultor(a), Pesquisador(a) e afins.</w:t>
      </w:r>
    </w:p>
    <w:p w14:paraId="154B36EB" w14:textId="4046F6A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</w:t>
      </w:r>
      <w:r w:rsidR="00D05184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Outro(a)s</w:t>
      </w:r>
    </w:p>
    <w:p w14:paraId="018690B8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AB9EF5C" w14:textId="77777777" w:rsidR="00AC11DF" w:rsidRPr="00F57918" w:rsidRDefault="00AC11DF" w:rsidP="00D05184">
      <w:pPr>
        <w:spacing w:after="0" w:line="240" w:lineRule="auto"/>
        <w:ind w:left="142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2. DADOS DO PROJETO</w:t>
      </w:r>
    </w:p>
    <w:p w14:paraId="5A206686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280A152C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5DB0171" w14:textId="588B2DDA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Escolha a categoria a que vai concorrer:</w:t>
      </w:r>
    </w:p>
    <w:p w14:paraId="148A144F" w14:textId="77777777" w:rsidR="00F57918" w:rsidRPr="00F57918" w:rsidRDefault="00F57918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13657482" w14:textId="6E19E030" w:rsidR="00F57918" w:rsidRPr="00F57918" w:rsidRDefault="00F57918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Artesanato</w:t>
      </w:r>
    </w:p>
    <w:p w14:paraId="190B4506" w14:textId="06B1191F" w:rsidR="00F57918" w:rsidRPr="00F57918" w:rsidRDefault="00F57918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Música</w:t>
      </w:r>
    </w:p>
    <w:p w14:paraId="29DFAAA7" w14:textId="15577064" w:rsidR="00F57918" w:rsidRPr="00F57918" w:rsidRDefault="00F57918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Cinema itinerante</w:t>
      </w:r>
    </w:p>
    <w:p w14:paraId="6F46369C" w14:textId="3A3E32F9" w:rsidR="00F57918" w:rsidRPr="00F57918" w:rsidRDefault="00F57918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) Feira cultural</w:t>
      </w:r>
    </w:p>
    <w:p w14:paraId="5DD3185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1F51813F" w14:textId="77777777" w:rsidR="00F57918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Descrição do projeto </w:t>
      </w: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(Na descrição, você deve apresentar informações gerais sobre o seu projeto. Algumas perguntas orientadoras: O que você realizará com o projeto? Por que ele é importante para a sociedade? Como a ideia do projeto surgiu? Conte sobre o contexto de realização.)</w:t>
      </w:r>
    </w:p>
    <w:p w14:paraId="24E9C2AE" w14:textId="1A0DD282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br/>
      </w: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Objetivos do projeto </w:t>
      </w: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(Neste campo, você deve propor objetivos para o seu projeto, ou seja, deve informar o que você pretende alcançar com a realização do projeto. É importante que você seja breve e proponha entre três e cinco objetivos.)</w:t>
      </w:r>
    </w:p>
    <w:p w14:paraId="6537FA56" w14:textId="77777777" w:rsidR="00F57918" w:rsidRPr="00F57918" w:rsidRDefault="00F57918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</w:p>
    <w:p w14:paraId="36DE645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Metas </w:t>
      </w: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14:paraId="0CBCB40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D68EE3A" w14:textId="77777777" w:rsidR="00F57918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Perfil do público a ser atingido pelo projeto </w:t>
      </w: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14:paraId="3E031F8E" w14:textId="40905DBD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br/>
      </w: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Sua ação cultural é voltada prioritariamente para algum destes perfis de público? </w:t>
      </w:r>
    </w:p>
    <w:p w14:paraId="18DE6208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Pessoas vítimas de violência</w:t>
      </w:r>
    </w:p>
    <w:p w14:paraId="26637F69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Pessoas em situação de pobreza</w:t>
      </w:r>
    </w:p>
    <w:p w14:paraId="521BA2F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Pessoas em situação de rua (moradores de rua)</w:t>
      </w:r>
    </w:p>
    <w:p w14:paraId="0947533F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Pessoas em situação de restrição e privação de liberdade (população carcerária)</w:t>
      </w:r>
    </w:p>
    <w:p w14:paraId="10513AE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Pessoas com deficiência</w:t>
      </w:r>
    </w:p>
    <w:p w14:paraId="174C9CE9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Pessoas em sofrimento físico e/ou psíquico</w:t>
      </w:r>
    </w:p>
    <w:p w14:paraId="712C61F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lastRenderedPageBreak/>
        <w:t>Mulheres</w:t>
      </w:r>
    </w:p>
    <w:p w14:paraId="4EB66FCF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hAnsi="Calibri Light" w:cs="Calibri Light"/>
        </w:rPr>
      </w:pPr>
      <w:r w:rsidRPr="00F57918">
        <w:rPr>
          <w:rFonts w:ascii="Calibri Light" w:eastAsia="Times New Roman" w:hAnsi="Calibri Light" w:cs="Calibri Light"/>
          <w:color w:val="000000" w:themeColor="text1"/>
          <w:sz w:val="24"/>
          <w:szCs w:val="24"/>
          <w:lang w:eastAsia="pt-BR"/>
        </w:rPr>
        <w:t>LGBTQIAPN+</w:t>
      </w:r>
    </w:p>
    <w:p w14:paraId="47EC2B7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Povos e comunidades tradicionais</w:t>
      </w:r>
    </w:p>
    <w:p w14:paraId="4A4B86AF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Negros e/ou negras</w:t>
      </w:r>
    </w:p>
    <w:p w14:paraId="4E7AD259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Ciganos</w:t>
      </w:r>
    </w:p>
    <w:p w14:paraId="58E473F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Indígenas</w:t>
      </w:r>
    </w:p>
    <w:p w14:paraId="4F41266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Não é voltada especificamente para um perfil, é aberta para todos</w:t>
      </w:r>
    </w:p>
    <w:p w14:paraId="116AA080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Outros, indicar qual</w:t>
      </w:r>
    </w:p>
    <w:p w14:paraId="429BFDA1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55DECFD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projeto</w:t>
      </w:r>
    </w:p>
    <w:p w14:paraId="2F59AE8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(Marque quais medidas de acessibilidade serão implementadas ou estarão disponíveis para a participação de Pessoas com deficiência - </w:t>
      </w:r>
      <w:proofErr w:type="spell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PCD´s</w:t>
      </w:r>
      <w:proofErr w:type="spell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, tais como, intérprete de libras, audiodescrição, entre outras medidas de acessibilidade a pessoas com deficiência, idosos e mobilidade reduzida, conforme Instrução Normativa MINC nº 10/2023) </w:t>
      </w:r>
    </w:p>
    <w:p w14:paraId="1E8869CD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24F964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 </w:t>
      </w:r>
    </w:p>
    <w:p w14:paraId="7244A2C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rotas acessíveis, com espaço de manobra para cadeira de rodas; </w:t>
      </w:r>
    </w:p>
    <w:p w14:paraId="4E2520F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piso tátil; </w:t>
      </w:r>
    </w:p>
    <w:p w14:paraId="016F06B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rampas; </w:t>
      </w:r>
    </w:p>
    <w:p w14:paraId="1B606F0C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elevadores adequados para pessoas com deficiência; </w:t>
      </w:r>
    </w:p>
    <w:p w14:paraId="5D90E26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corrimãos e guarda-corpos; </w:t>
      </w:r>
    </w:p>
    <w:p w14:paraId="1A4B1E05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banheiros femininos e masculinos adaptados para pessoas com deficiência; </w:t>
      </w:r>
    </w:p>
    <w:p w14:paraId="4ECB5A4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vagas de estacionamento para pessoas com deficiência; </w:t>
      </w:r>
    </w:p>
    <w:p w14:paraId="6A52C23C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assentos para pessoas obesas; </w:t>
      </w:r>
    </w:p>
    <w:p w14:paraId="03F26858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iluminação adequada; </w:t>
      </w:r>
    </w:p>
    <w:p w14:paraId="0599A4B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</w:t>
      </w:r>
    </w:p>
    <w:p w14:paraId="725051B9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E5C193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7E4072A6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a Língua Brasileira de Sinais - Libras; </w:t>
      </w:r>
    </w:p>
    <w:p w14:paraId="097B4D6F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o sistema Braille; </w:t>
      </w:r>
    </w:p>
    <w:p w14:paraId="5A564A0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o sistema de sinalização ou comunicação tátil; </w:t>
      </w:r>
    </w:p>
    <w:p w14:paraId="3B61E86C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a audiodescrição; </w:t>
      </w:r>
    </w:p>
    <w:p w14:paraId="361E4BD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as legendas;  </w:t>
      </w:r>
    </w:p>
    <w:p w14:paraId="434FE0A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a linguagem simples; </w:t>
      </w:r>
    </w:p>
    <w:p w14:paraId="6A69477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textos adaptados para leitores de tela; e </w:t>
      </w:r>
    </w:p>
    <w:p w14:paraId="63E6BAC7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______________________________</w:t>
      </w:r>
    </w:p>
    <w:p w14:paraId="2598406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CEAAC2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31DAD84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capacitação de equipes atuantes nos projetos culturais; </w:t>
      </w:r>
    </w:p>
    <w:p w14:paraId="33A86859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contratação de profissionais com deficiência e profissionais especializados em acessibilidade cultural; </w:t>
      </w:r>
    </w:p>
    <w:p w14:paraId="5EB7F386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formação e sensibilização de agentes culturais, público e todos os envolvidos na cadeia produtiva cultural; e </w:t>
      </w:r>
    </w:p>
    <w:p w14:paraId="520649AC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outras medidas que visem a eliminação de atitudes capacitistas. </w:t>
      </w:r>
    </w:p>
    <w:p w14:paraId="56453E3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97007E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Informe como essas medidas de acessibilidade serão implementadas ou disponibilizadas de acordo com o projeto proposto.</w:t>
      </w:r>
    </w:p>
    <w:p w14:paraId="19EB75BF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910D189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Local onde o projeto será executado</w:t>
      </w: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(Informe os espaços culturais e outros ambientes, além de municípios e Estados onde a sua proposta será realizada)</w:t>
      </w:r>
    </w:p>
    <w:p w14:paraId="15437AF8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</w:p>
    <w:p w14:paraId="58D13BD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Previsão do período de execução do projeto</w:t>
      </w:r>
    </w:p>
    <w:p w14:paraId="6DF23080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Data de início:</w:t>
      </w:r>
    </w:p>
    <w:p w14:paraId="7F3B869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Data final:</w:t>
      </w:r>
    </w:p>
    <w:p w14:paraId="29A69AC8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78CBB5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Equipe </w:t>
      </w:r>
    </w:p>
    <w:p w14:paraId="289F20EE" w14:textId="69704473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Informe quais são os profissionais que atuarão no projeto, conforme quadro a seguir:</w:t>
      </w:r>
    </w:p>
    <w:tbl>
      <w:tblPr>
        <w:tblW w:w="893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1"/>
      </w:tblGrid>
      <w:tr w:rsidR="00AC11DF" w:rsidRPr="00F57918" w14:paraId="2E45B25E" w14:textId="77777777" w:rsidTr="00B63002">
        <w:trPr>
          <w:tblCellSpacing w:w="15" w:type="dxa"/>
        </w:trPr>
        <w:tc>
          <w:tcPr>
            <w:tcW w:w="8871" w:type="dxa"/>
            <w:vAlign w:val="center"/>
            <w:hideMark/>
          </w:tcPr>
          <w:p w14:paraId="7BBF116A" w14:textId="77777777" w:rsidR="00AC11DF" w:rsidRPr="00F57918" w:rsidRDefault="00AC11DF" w:rsidP="00F57918">
            <w:pPr>
              <w:spacing w:after="0" w:line="240" w:lineRule="auto"/>
              <w:ind w:right="120"/>
              <w:jc w:val="both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2498"/>
              <w:gridCol w:w="1525"/>
              <w:gridCol w:w="1916"/>
              <w:gridCol w:w="2892"/>
            </w:tblGrid>
            <w:tr w:rsidR="00AC11DF" w:rsidRPr="00F57918" w14:paraId="35844A2A" w14:textId="77777777" w:rsidTr="00F57918">
              <w:tc>
                <w:tcPr>
                  <w:tcW w:w="2047" w:type="dxa"/>
                  <w:hideMark/>
                </w:tcPr>
                <w:p w14:paraId="6C0C103B" w14:textId="77777777" w:rsidR="00AC11DF" w:rsidRPr="00F57918" w:rsidRDefault="00AC11DF" w:rsidP="00F57918">
                  <w:pPr>
                    <w:ind w:left="120" w:right="120"/>
                    <w:jc w:val="both"/>
                    <w:rPr>
                      <w:rFonts w:ascii="Calibri Light" w:eastAsia="Times New Roman" w:hAnsi="Calibri Light" w:cs="Calibri Light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F57918">
                    <w:rPr>
                      <w:rFonts w:ascii="Calibri Light" w:eastAsia="Times New Roman" w:hAnsi="Calibri Light" w:cs="Calibri Light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Nome do profissional/empresa</w:t>
                  </w:r>
                </w:p>
              </w:tc>
              <w:tc>
                <w:tcPr>
                  <w:tcW w:w="1723" w:type="dxa"/>
                  <w:hideMark/>
                </w:tcPr>
                <w:p w14:paraId="25D7AA09" w14:textId="77777777" w:rsidR="00AC11DF" w:rsidRPr="00F57918" w:rsidRDefault="00AC11DF" w:rsidP="00F57918">
                  <w:pPr>
                    <w:ind w:left="120" w:right="120"/>
                    <w:jc w:val="both"/>
                    <w:rPr>
                      <w:rFonts w:ascii="Calibri Light" w:eastAsia="Times New Roman" w:hAnsi="Calibri Light" w:cs="Calibri Light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F57918">
                    <w:rPr>
                      <w:rFonts w:ascii="Calibri Light" w:eastAsia="Times New Roman" w:hAnsi="Calibri Light" w:cs="Calibri Light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Função no projeto</w:t>
                  </w:r>
                </w:p>
              </w:tc>
              <w:tc>
                <w:tcPr>
                  <w:tcW w:w="728" w:type="dxa"/>
                  <w:hideMark/>
                </w:tcPr>
                <w:p w14:paraId="5DA2E5D2" w14:textId="77777777" w:rsidR="00AC11DF" w:rsidRPr="00F57918" w:rsidRDefault="00AC11DF" w:rsidP="00F57918">
                  <w:pPr>
                    <w:ind w:left="120" w:right="120"/>
                    <w:jc w:val="both"/>
                    <w:rPr>
                      <w:rFonts w:ascii="Calibri Light" w:eastAsia="Times New Roman" w:hAnsi="Calibri Light" w:cs="Calibri Light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F57918">
                    <w:rPr>
                      <w:rFonts w:ascii="Calibri Light" w:eastAsia="Times New Roman" w:hAnsi="Calibri Light" w:cs="Calibri Light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CPF/CNPJ</w:t>
                  </w:r>
                </w:p>
              </w:tc>
              <w:tc>
                <w:tcPr>
                  <w:tcW w:w="3949" w:type="dxa"/>
                  <w:hideMark/>
                </w:tcPr>
                <w:p w14:paraId="4D579F3A" w14:textId="77777777" w:rsidR="00AC11DF" w:rsidRPr="00F57918" w:rsidRDefault="00AC11DF" w:rsidP="00F57918">
                  <w:pPr>
                    <w:ind w:left="120" w:right="120"/>
                    <w:jc w:val="center"/>
                    <w:rPr>
                      <w:rFonts w:ascii="Calibri Light" w:eastAsia="Times New Roman" w:hAnsi="Calibri Light" w:cs="Calibri Light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F57918">
                    <w:rPr>
                      <w:rFonts w:ascii="Calibri Light" w:eastAsia="Times New Roman" w:hAnsi="Calibri Light" w:cs="Calibri Light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Mini currículo</w:t>
                  </w:r>
                </w:p>
              </w:tc>
            </w:tr>
            <w:tr w:rsidR="00AC11DF" w:rsidRPr="00F57918" w14:paraId="0B742065" w14:textId="77777777" w:rsidTr="00F57918">
              <w:tc>
                <w:tcPr>
                  <w:tcW w:w="2047" w:type="dxa"/>
                  <w:hideMark/>
                </w:tcPr>
                <w:p w14:paraId="2F1DFBC9" w14:textId="77777777" w:rsidR="00AC11DF" w:rsidRPr="00F57918" w:rsidRDefault="00AC11DF" w:rsidP="00F57918">
                  <w:pPr>
                    <w:ind w:left="120" w:right="120"/>
                    <w:jc w:val="both"/>
                    <w:rPr>
                      <w:rFonts w:ascii="Calibri Light" w:eastAsia="Times New Roman" w:hAnsi="Calibri Light" w:cs="Calibri Light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F57918">
                    <w:rPr>
                      <w:rFonts w:ascii="Calibri Light" w:eastAsia="Times New Roman" w:hAnsi="Calibri Light" w:cs="Calibri Light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Ex.: João Silva</w:t>
                  </w:r>
                </w:p>
              </w:tc>
              <w:tc>
                <w:tcPr>
                  <w:tcW w:w="1723" w:type="dxa"/>
                  <w:hideMark/>
                </w:tcPr>
                <w:p w14:paraId="2C510F49" w14:textId="77777777" w:rsidR="00AC11DF" w:rsidRPr="00F57918" w:rsidRDefault="00AC11DF" w:rsidP="00F57918">
                  <w:pPr>
                    <w:ind w:left="120" w:right="120"/>
                    <w:jc w:val="both"/>
                    <w:rPr>
                      <w:rFonts w:ascii="Calibri Light" w:eastAsia="Times New Roman" w:hAnsi="Calibri Light" w:cs="Calibri Light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F57918">
                    <w:rPr>
                      <w:rFonts w:ascii="Calibri Light" w:eastAsia="Times New Roman" w:hAnsi="Calibri Light" w:cs="Calibri Light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Cineasta</w:t>
                  </w:r>
                </w:p>
              </w:tc>
              <w:tc>
                <w:tcPr>
                  <w:tcW w:w="728" w:type="dxa"/>
                  <w:hideMark/>
                </w:tcPr>
                <w:p w14:paraId="3CC41F03" w14:textId="77777777" w:rsidR="00AC11DF" w:rsidRPr="00F57918" w:rsidRDefault="00AC11DF" w:rsidP="00F57918">
                  <w:pPr>
                    <w:ind w:left="120" w:right="120"/>
                    <w:jc w:val="both"/>
                    <w:rPr>
                      <w:rFonts w:ascii="Calibri Light" w:eastAsia="Times New Roman" w:hAnsi="Calibri Light" w:cs="Calibri Light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F57918">
                    <w:rPr>
                      <w:rFonts w:ascii="Calibri Light" w:eastAsia="Times New Roman" w:hAnsi="Calibri Light" w:cs="Calibri Light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123456789101</w:t>
                  </w:r>
                </w:p>
              </w:tc>
              <w:tc>
                <w:tcPr>
                  <w:tcW w:w="3949" w:type="dxa"/>
                  <w:hideMark/>
                </w:tcPr>
                <w:p w14:paraId="4AE69878" w14:textId="77777777" w:rsidR="00AC11DF" w:rsidRPr="00F57918" w:rsidRDefault="00AC11DF" w:rsidP="00F57918">
                  <w:pPr>
                    <w:ind w:left="120" w:right="120"/>
                    <w:jc w:val="both"/>
                    <w:rPr>
                      <w:rFonts w:ascii="Calibri Light" w:eastAsia="Times New Roman" w:hAnsi="Calibri Light" w:cs="Calibri Light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F57918">
                    <w:rPr>
                      <w:rFonts w:ascii="Calibri Light" w:eastAsia="Times New Roman" w:hAnsi="Calibri Light" w:cs="Calibri Light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(Insira uma breve descrição da trajetória da pessoa que será contratada)</w:t>
                  </w:r>
                </w:p>
              </w:tc>
            </w:tr>
          </w:tbl>
          <w:p w14:paraId="010B6C48" w14:textId="77777777" w:rsidR="00AC11DF" w:rsidRPr="00F57918" w:rsidRDefault="00AC11DF" w:rsidP="00F57918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42D87A1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5CFD32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Cronograma de Execução</w:t>
      </w:r>
    </w:p>
    <w:p w14:paraId="10E54436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Descreva os passos a serem seguidos para execução do projeto.</w:t>
      </w:r>
    </w:p>
    <w:p w14:paraId="46767D7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Style w:val="Tabelacomgrade"/>
        <w:tblW w:w="8923" w:type="dxa"/>
        <w:tblLayout w:type="fixed"/>
        <w:tblLook w:val="04A0" w:firstRow="1" w:lastRow="0" w:firstColumn="1" w:lastColumn="0" w:noHBand="0" w:noVBand="1"/>
      </w:tblPr>
      <w:tblGrid>
        <w:gridCol w:w="1693"/>
        <w:gridCol w:w="1843"/>
        <w:gridCol w:w="2268"/>
        <w:gridCol w:w="1559"/>
        <w:gridCol w:w="1560"/>
      </w:tblGrid>
      <w:tr w:rsidR="00AC11DF" w:rsidRPr="00F57918" w14:paraId="44E5421F" w14:textId="77777777" w:rsidTr="00F57918">
        <w:tc>
          <w:tcPr>
            <w:tcW w:w="1693" w:type="dxa"/>
            <w:hideMark/>
          </w:tcPr>
          <w:p w14:paraId="4AB7503C" w14:textId="77777777" w:rsidR="00AC11DF" w:rsidRPr="00F57918" w:rsidRDefault="00AC11DF" w:rsidP="00F57918">
            <w:pPr>
              <w:ind w:left="120" w:right="120"/>
              <w:jc w:val="both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Atividade </w:t>
            </w:r>
          </w:p>
        </w:tc>
        <w:tc>
          <w:tcPr>
            <w:tcW w:w="1843" w:type="dxa"/>
            <w:hideMark/>
          </w:tcPr>
          <w:p w14:paraId="758DF51F" w14:textId="77777777" w:rsidR="00AC11DF" w:rsidRPr="00F57918" w:rsidRDefault="00AC11DF" w:rsidP="00F57918">
            <w:pPr>
              <w:ind w:left="120" w:right="120"/>
              <w:jc w:val="both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Etapa</w:t>
            </w:r>
          </w:p>
        </w:tc>
        <w:tc>
          <w:tcPr>
            <w:tcW w:w="2268" w:type="dxa"/>
            <w:hideMark/>
          </w:tcPr>
          <w:p w14:paraId="6201929B" w14:textId="77777777" w:rsidR="00AC11DF" w:rsidRPr="00F57918" w:rsidRDefault="00AC11DF" w:rsidP="00F57918">
            <w:pPr>
              <w:ind w:left="120" w:right="120"/>
              <w:jc w:val="both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1559" w:type="dxa"/>
            <w:hideMark/>
          </w:tcPr>
          <w:p w14:paraId="71623752" w14:textId="77777777" w:rsidR="00AC11DF" w:rsidRPr="00F57918" w:rsidRDefault="00AC11DF" w:rsidP="00F57918">
            <w:pPr>
              <w:ind w:left="120" w:right="120"/>
              <w:jc w:val="both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</w:p>
        </w:tc>
        <w:tc>
          <w:tcPr>
            <w:tcW w:w="1560" w:type="dxa"/>
            <w:hideMark/>
          </w:tcPr>
          <w:p w14:paraId="5FF13E05" w14:textId="77777777" w:rsidR="00AC11DF" w:rsidRPr="00F57918" w:rsidRDefault="00AC11DF" w:rsidP="00F57918">
            <w:pPr>
              <w:ind w:left="120" w:right="120"/>
              <w:jc w:val="both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Fim</w:t>
            </w:r>
          </w:p>
        </w:tc>
      </w:tr>
      <w:tr w:rsidR="00AC11DF" w:rsidRPr="00F57918" w14:paraId="0B7CE6B5" w14:textId="77777777" w:rsidTr="00F57918">
        <w:tc>
          <w:tcPr>
            <w:tcW w:w="1693" w:type="dxa"/>
            <w:hideMark/>
          </w:tcPr>
          <w:p w14:paraId="2A268637" w14:textId="77777777" w:rsidR="00AC11DF" w:rsidRPr="00F57918" w:rsidRDefault="00AC11DF" w:rsidP="00F57918">
            <w:pPr>
              <w:ind w:left="120" w:right="120"/>
              <w:jc w:val="both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Ex</w:t>
            </w:r>
            <w:proofErr w:type="spellEnd"/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: Comunicação</w:t>
            </w:r>
          </w:p>
        </w:tc>
        <w:tc>
          <w:tcPr>
            <w:tcW w:w="1843" w:type="dxa"/>
            <w:hideMark/>
          </w:tcPr>
          <w:p w14:paraId="22F7B57D" w14:textId="77777777" w:rsidR="00AC11DF" w:rsidRPr="00F57918" w:rsidRDefault="00AC11DF" w:rsidP="00F57918">
            <w:pPr>
              <w:ind w:left="120" w:right="120"/>
              <w:jc w:val="both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Pré-produção</w:t>
            </w:r>
          </w:p>
        </w:tc>
        <w:tc>
          <w:tcPr>
            <w:tcW w:w="2268" w:type="dxa"/>
            <w:hideMark/>
          </w:tcPr>
          <w:p w14:paraId="13FA3728" w14:textId="77777777" w:rsidR="00AC11DF" w:rsidRPr="00F57918" w:rsidRDefault="00AC11DF" w:rsidP="00F57918">
            <w:pPr>
              <w:ind w:left="120" w:right="120"/>
              <w:jc w:val="both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Divulgação do projeto nos veículos de imprensa</w:t>
            </w:r>
          </w:p>
        </w:tc>
        <w:tc>
          <w:tcPr>
            <w:tcW w:w="1559" w:type="dxa"/>
            <w:hideMark/>
          </w:tcPr>
          <w:p w14:paraId="0122BC99" w14:textId="77777777" w:rsidR="00AC11DF" w:rsidRPr="00F57918" w:rsidRDefault="00AC11DF" w:rsidP="00F57918">
            <w:pPr>
              <w:ind w:left="120" w:right="120"/>
              <w:jc w:val="both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11/10/2024</w:t>
            </w:r>
          </w:p>
        </w:tc>
        <w:tc>
          <w:tcPr>
            <w:tcW w:w="1560" w:type="dxa"/>
            <w:hideMark/>
          </w:tcPr>
          <w:p w14:paraId="2CA9DC80" w14:textId="77777777" w:rsidR="00AC11DF" w:rsidRPr="00F57918" w:rsidRDefault="00AC11DF" w:rsidP="00F57918">
            <w:pPr>
              <w:ind w:left="120" w:right="120"/>
              <w:jc w:val="both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11/11/2024</w:t>
            </w:r>
          </w:p>
        </w:tc>
      </w:tr>
    </w:tbl>
    <w:p w14:paraId="51AB625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6E7943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Estratégia de divulgação</w:t>
      </w:r>
    </w:p>
    <w:p w14:paraId="6D2E72A6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Apresente os meios que serão utilizados para divulgar o projeto. ex.: impulsionamento em redes sociais. </w:t>
      </w:r>
    </w:p>
    <w:p w14:paraId="29F134A1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57CD4BD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Projeto possui recursos financeiros de outras fontes? Se sim, quais?</w:t>
      </w:r>
    </w:p>
    <w:p w14:paraId="40FA1EB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(Informe se o projeto prevê apoio financeiro, tais como cobrança de ingressos, patrocínio e/ou outras fontes de financiamento. Caso positivo, informe a previsão de valores e onde serão empregados no projeto.)</w:t>
      </w:r>
    </w:p>
    <w:p w14:paraId="567A2ED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Não, o projeto não possui outras fontes de recursos financeiros</w:t>
      </w:r>
    </w:p>
    <w:p w14:paraId="2863194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Apoio financeiro municipal</w:t>
      </w:r>
    </w:p>
    <w:p w14:paraId="7CCDEE0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Apoio financeiro estadual</w:t>
      </w:r>
    </w:p>
    <w:p w14:paraId="033204C0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Recursos de Lei de Incentivo Municipal</w:t>
      </w:r>
    </w:p>
    <w:p w14:paraId="30ECEAD4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Recursos de Lei de Incentivo Estadual</w:t>
      </w:r>
    </w:p>
    <w:p w14:paraId="0BF99FE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Recursos de Lei de Incentivo Federal</w:t>
      </w:r>
    </w:p>
    <w:p w14:paraId="02777BE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Patrocínio privado direto</w:t>
      </w:r>
    </w:p>
    <w:p w14:paraId="3CD99F8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Patrocínio de instituição internacional</w:t>
      </w:r>
    </w:p>
    <w:p w14:paraId="03CA61AE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Doações de Pessoas Físicas</w:t>
      </w:r>
    </w:p>
    <w:p w14:paraId="061213F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Doações de Empresas</w:t>
      </w:r>
    </w:p>
    <w:p w14:paraId="7E940C8B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 xml:space="preserve"> Cobrança de ingressos</w:t>
      </w:r>
    </w:p>
    <w:p w14:paraId="10B22457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 Outros</w:t>
      </w:r>
    </w:p>
    <w:p w14:paraId="1D28CA31" w14:textId="2C4EAF0E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Se o projeto tem outras fontes de financiamento, detalhe quais são, o valor do financiamento e onde os recursos serão empregados no projeto.</w:t>
      </w:r>
    </w:p>
    <w:p w14:paraId="19200B4C" w14:textId="77777777" w:rsidR="00F57918" w:rsidRPr="00F57918" w:rsidRDefault="00F57918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</w:p>
    <w:p w14:paraId="40E17033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O projeto prevê a venda de produtos/ingressos?</w:t>
      </w:r>
    </w:p>
    <w:p w14:paraId="239A296C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(Informe a quantidade dos produtos a serem vendidos, o valor unitário por produto e o valor total a ser arrecadado. Detalhe onde os recursos arrecadados serão aplicados no projeto.)</w:t>
      </w:r>
    </w:p>
    <w:p w14:paraId="6C33E65A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</w:p>
    <w:p w14:paraId="1E190DE6" w14:textId="77777777" w:rsidR="00AC11DF" w:rsidRPr="00F57918" w:rsidRDefault="00AC11DF" w:rsidP="00F57918">
      <w:pPr>
        <w:spacing w:after="0" w:line="240" w:lineRule="auto"/>
        <w:ind w:right="120"/>
        <w:jc w:val="both"/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PLANILHA ORÇAMENTÁRIA</w:t>
      </w:r>
    </w:p>
    <w:p w14:paraId="4236E621" w14:textId="77777777" w:rsidR="00AC11DF" w:rsidRPr="00F57918" w:rsidRDefault="00AC11DF" w:rsidP="00F57918">
      <w:pPr>
        <w:spacing w:after="0" w:line="241" w:lineRule="auto"/>
        <w:ind w:right="103"/>
        <w:jc w:val="both"/>
        <w:textDirection w:val="btLr"/>
        <w:rPr>
          <w:rFonts w:ascii="Calibri Light" w:hAnsi="Calibri Light" w:cs="Calibri Light"/>
          <w:sz w:val="24"/>
          <w:szCs w:val="24"/>
        </w:rPr>
      </w:pPr>
      <w:r w:rsidRPr="00F57918">
        <w:rPr>
          <w:rFonts w:ascii="Calibri Light" w:hAnsi="Calibri Light" w:cs="Calibri Light"/>
          <w:sz w:val="24"/>
          <w:szCs w:val="24"/>
        </w:rPr>
        <w:t xml:space="preserve">Preencha a tabela informando todas as despesas indicando as metas/etapas às quais elas estão relacionadas. </w:t>
      </w:r>
    </w:p>
    <w:p w14:paraId="4F2754F5" w14:textId="77777777" w:rsidR="00AC11DF" w:rsidRPr="00F57918" w:rsidRDefault="00AC11DF" w:rsidP="00F57918">
      <w:pPr>
        <w:spacing w:after="0"/>
        <w:ind w:right="108"/>
        <w:jc w:val="both"/>
        <w:textDirection w:val="btLr"/>
        <w:rPr>
          <w:rFonts w:ascii="Calibri Light" w:hAnsi="Calibri Light" w:cs="Calibri Light"/>
          <w:sz w:val="24"/>
          <w:szCs w:val="24"/>
        </w:rPr>
      </w:pPr>
      <w:r w:rsidRPr="00F57918">
        <w:rPr>
          <w:rFonts w:ascii="Calibri Light" w:hAnsi="Calibri Light" w:cs="Calibri Light"/>
          <w:sz w:val="24"/>
          <w:szCs w:val="24"/>
        </w:rPr>
        <w:t xml:space="preserve">Pode haver a indicação do parâmetro de preço (Ex.: preço estabelecido no SALICNET, 3 orçamentos, </w:t>
      </w:r>
      <w:proofErr w:type="spellStart"/>
      <w:proofErr w:type="gramStart"/>
      <w:r w:rsidRPr="00F57918">
        <w:rPr>
          <w:rFonts w:ascii="Calibri Light" w:hAnsi="Calibri Light" w:cs="Calibri Light"/>
          <w:sz w:val="24"/>
          <w:szCs w:val="24"/>
        </w:rPr>
        <w:t>etc</w:t>
      </w:r>
      <w:proofErr w:type="spellEnd"/>
      <w:r w:rsidRPr="00F57918">
        <w:rPr>
          <w:rFonts w:ascii="Calibri Light" w:hAnsi="Calibri Light" w:cs="Calibri Light"/>
          <w:sz w:val="24"/>
          <w:szCs w:val="24"/>
        </w:rPr>
        <w:t>)  utilizado</w:t>
      </w:r>
      <w:proofErr w:type="gramEnd"/>
      <w:r w:rsidRPr="00F57918">
        <w:rPr>
          <w:rFonts w:ascii="Calibri Light" w:hAnsi="Calibri Light" w:cs="Calibri Light"/>
          <w:sz w:val="24"/>
          <w:szCs w:val="24"/>
        </w:rPr>
        <w:t xml:space="preserve"> com a referência específica do item de despesa para auxiliar a análise técnica da comissão de seleção.</w:t>
      </w:r>
    </w:p>
    <w:p w14:paraId="32F31418" w14:textId="77777777" w:rsidR="00AC11DF" w:rsidRPr="00F57918" w:rsidRDefault="00AC11DF" w:rsidP="00F57918">
      <w:pPr>
        <w:spacing w:after="0"/>
        <w:ind w:right="108"/>
        <w:jc w:val="both"/>
        <w:textDirection w:val="btLr"/>
        <w:rPr>
          <w:rFonts w:ascii="Calibri Light" w:hAnsi="Calibri Light" w:cs="Calibri Light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61"/>
        <w:gridCol w:w="1429"/>
        <w:gridCol w:w="1706"/>
        <w:gridCol w:w="1469"/>
        <w:gridCol w:w="1380"/>
        <w:gridCol w:w="1313"/>
        <w:gridCol w:w="1248"/>
      </w:tblGrid>
      <w:tr w:rsidR="00AC11DF" w:rsidRPr="00F57918" w14:paraId="05F8264B" w14:textId="77777777" w:rsidTr="00F57918">
        <w:tc>
          <w:tcPr>
            <w:tcW w:w="1161" w:type="dxa"/>
            <w:hideMark/>
          </w:tcPr>
          <w:p w14:paraId="3256B56F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 do item</w:t>
            </w:r>
          </w:p>
        </w:tc>
        <w:tc>
          <w:tcPr>
            <w:tcW w:w="1429" w:type="dxa"/>
            <w:hideMark/>
          </w:tcPr>
          <w:p w14:paraId="437B3F90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Justificativa </w:t>
            </w:r>
          </w:p>
        </w:tc>
        <w:tc>
          <w:tcPr>
            <w:tcW w:w="1706" w:type="dxa"/>
            <w:hideMark/>
          </w:tcPr>
          <w:p w14:paraId="6A4241CA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Unidade de medida</w:t>
            </w:r>
          </w:p>
        </w:tc>
        <w:tc>
          <w:tcPr>
            <w:tcW w:w="1469" w:type="dxa"/>
            <w:hideMark/>
          </w:tcPr>
          <w:p w14:paraId="0AE2D15B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unitário</w:t>
            </w:r>
          </w:p>
        </w:tc>
        <w:tc>
          <w:tcPr>
            <w:tcW w:w="1380" w:type="dxa"/>
            <w:hideMark/>
          </w:tcPr>
          <w:p w14:paraId="3A8643E9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Quantidade</w:t>
            </w:r>
          </w:p>
        </w:tc>
        <w:tc>
          <w:tcPr>
            <w:tcW w:w="1303" w:type="dxa"/>
            <w:hideMark/>
          </w:tcPr>
          <w:p w14:paraId="4BE80FCB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Valor total</w:t>
            </w:r>
          </w:p>
        </w:tc>
        <w:tc>
          <w:tcPr>
            <w:tcW w:w="36" w:type="dxa"/>
          </w:tcPr>
          <w:p w14:paraId="20B2C9E5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Referência de preço (opcional)</w:t>
            </w:r>
          </w:p>
        </w:tc>
      </w:tr>
      <w:tr w:rsidR="00AC11DF" w:rsidRPr="00F57918" w14:paraId="634307BC" w14:textId="77777777" w:rsidTr="00F57918">
        <w:tc>
          <w:tcPr>
            <w:tcW w:w="1161" w:type="dxa"/>
            <w:hideMark/>
          </w:tcPr>
          <w:p w14:paraId="1BE1C565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Ex.: Fotógrafo</w:t>
            </w:r>
          </w:p>
        </w:tc>
        <w:tc>
          <w:tcPr>
            <w:tcW w:w="1429" w:type="dxa"/>
            <w:hideMark/>
          </w:tcPr>
          <w:p w14:paraId="3F5E655F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Profissional necessário para registro da oficina</w:t>
            </w:r>
          </w:p>
        </w:tc>
        <w:tc>
          <w:tcPr>
            <w:tcW w:w="1706" w:type="dxa"/>
            <w:hideMark/>
          </w:tcPr>
          <w:p w14:paraId="2363B166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Serviço</w:t>
            </w:r>
          </w:p>
        </w:tc>
        <w:tc>
          <w:tcPr>
            <w:tcW w:w="1469" w:type="dxa"/>
            <w:hideMark/>
          </w:tcPr>
          <w:p w14:paraId="42995F43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R$1.100,00</w:t>
            </w:r>
          </w:p>
        </w:tc>
        <w:tc>
          <w:tcPr>
            <w:tcW w:w="1380" w:type="dxa"/>
            <w:hideMark/>
          </w:tcPr>
          <w:p w14:paraId="10E85294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</w:p>
        </w:tc>
        <w:tc>
          <w:tcPr>
            <w:tcW w:w="1303" w:type="dxa"/>
            <w:hideMark/>
          </w:tcPr>
          <w:p w14:paraId="3BB4A4F3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57918"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R$1.100,00</w:t>
            </w:r>
          </w:p>
        </w:tc>
        <w:tc>
          <w:tcPr>
            <w:tcW w:w="36" w:type="dxa"/>
          </w:tcPr>
          <w:p w14:paraId="1C28C610" w14:textId="77777777" w:rsidR="00AC11DF" w:rsidRPr="00F57918" w:rsidRDefault="00AC11DF" w:rsidP="00F57918">
            <w:pPr>
              <w:jc w:val="center"/>
              <w:rPr>
                <w:rFonts w:ascii="Calibri Light" w:eastAsia="Times New Roman" w:hAnsi="Calibri Light" w:cs="Calibri Light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1D8CB2C8" w14:textId="77777777" w:rsidR="00AC11DF" w:rsidRPr="00F57918" w:rsidRDefault="00AC11DF" w:rsidP="00F57918">
      <w:pPr>
        <w:spacing w:after="0" w:line="240" w:lineRule="auto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</w:p>
    <w:p w14:paraId="39B36352" w14:textId="77777777" w:rsidR="00AC11DF" w:rsidRPr="00F57918" w:rsidRDefault="00AC11DF" w:rsidP="00F57918">
      <w:pPr>
        <w:spacing w:after="0" w:line="240" w:lineRule="auto"/>
        <w:ind w:left="120" w:right="12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DOCUMENTOS COMPLEMENTARES</w:t>
      </w:r>
    </w:p>
    <w:p w14:paraId="31F61143" w14:textId="1EC48E59" w:rsidR="00AC11DF" w:rsidRPr="00F57918" w:rsidRDefault="00AC11DF" w:rsidP="00F57918">
      <w:pPr>
        <w:spacing w:after="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  <w:r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Caso queira, junte documentos que auxiliam na análise do seu projeto e da sua equipe técnica</w:t>
      </w:r>
      <w:r w:rsidR="00F57918" w:rsidRPr="00F57918"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  <w:t>.</w:t>
      </w:r>
    </w:p>
    <w:p w14:paraId="5608D163" w14:textId="06891E96" w:rsidR="00F57918" w:rsidRPr="00F57918" w:rsidRDefault="00F57918" w:rsidP="00F57918">
      <w:pPr>
        <w:spacing w:after="0"/>
        <w:jc w:val="both"/>
        <w:rPr>
          <w:rFonts w:ascii="Calibri Light" w:eastAsia="Times New Roman" w:hAnsi="Calibri Light" w:cs="Calibri Light"/>
          <w:color w:val="000000"/>
          <w:kern w:val="0"/>
          <w:sz w:val="24"/>
          <w:szCs w:val="24"/>
          <w:lang w:eastAsia="pt-BR"/>
          <w14:ligatures w14:val="none"/>
        </w:rPr>
      </w:pPr>
    </w:p>
    <w:p w14:paraId="48AAE65F" w14:textId="69B200F1" w:rsidR="00D57046" w:rsidRPr="00C62914" w:rsidRDefault="00C62914" w:rsidP="00C62914">
      <w:pPr>
        <w:ind w:left="142"/>
        <w:rPr>
          <w:rFonts w:ascii="Calibri Light" w:hAnsi="Calibri Light" w:cs="Calibri Light"/>
          <w:b/>
          <w:bCs/>
          <w:sz w:val="24"/>
          <w:szCs w:val="24"/>
        </w:rPr>
      </w:pPr>
      <w:r w:rsidRPr="00C62914">
        <w:rPr>
          <w:rFonts w:ascii="Calibri Light" w:hAnsi="Calibri Light" w:cs="Calibri Light"/>
          <w:b/>
          <w:bCs/>
          <w:sz w:val="24"/>
          <w:szCs w:val="24"/>
        </w:rPr>
        <w:t xml:space="preserve">5. DECLARAÇÕES </w:t>
      </w:r>
      <w:r>
        <w:rPr>
          <w:rFonts w:ascii="Calibri Light" w:hAnsi="Calibri Light" w:cs="Calibri Light"/>
          <w:b/>
          <w:bCs/>
          <w:sz w:val="24"/>
          <w:szCs w:val="24"/>
        </w:rPr>
        <w:t xml:space="preserve">PARA </w:t>
      </w:r>
      <w:r w:rsidRPr="00C62914">
        <w:rPr>
          <w:rFonts w:ascii="Calibri Light" w:hAnsi="Calibri Light" w:cs="Calibri Light"/>
          <w:b/>
          <w:bCs/>
          <w:sz w:val="24"/>
          <w:szCs w:val="24"/>
        </w:rPr>
        <w:t>COTA</w:t>
      </w:r>
      <w:r>
        <w:rPr>
          <w:rFonts w:ascii="Calibri Light" w:hAnsi="Calibri Light" w:cs="Calibri Light"/>
          <w:b/>
          <w:bCs/>
          <w:sz w:val="24"/>
          <w:szCs w:val="24"/>
        </w:rPr>
        <w:t>S</w:t>
      </w:r>
      <w:r w:rsidRPr="00C62914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</w:p>
    <w:p w14:paraId="4D7DD0BF" w14:textId="1B23D5A8" w:rsidR="00C62914" w:rsidRDefault="00C62914" w:rsidP="00C62914">
      <w:pPr>
        <w:pStyle w:val="PargrafodaLista"/>
        <w:ind w:left="0"/>
        <w:rPr>
          <w:rFonts w:ascii="Calibri Light" w:hAnsi="Calibri Light" w:cs="Calibri Light"/>
          <w:sz w:val="24"/>
          <w:szCs w:val="24"/>
        </w:rPr>
      </w:pPr>
      <w:r w:rsidRPr="00C62914">
        <w:rPr>
          <w:rFonts w:ascii="Calibri Light" w:hAnsi="Calibri Light" w:cs="Calibri Light"/>
          <w:sz w:val="24"/>
          <w:szCs w:val="24"/>
        </w:rPr>
        <w:t>DECLARO para fins de participação no Edital</w:t>
      </w:r>
      <w:r>
        <w:rPr>
          <w:rFonts w:ascii="Calibri Light" w:hAnsi="Calibri Light" w:cs="Calibri Light"/>
          <w:sz w:val="24"/>
          <w:szCs w:val="24"/>
        </w:rPr>
        <w:t xml:space="preserve"> 00</w:t>
      </w:r>
      <w:r w:rsidR="00D05184">
        <w:rPr>
          <w:rFonts w:ascii="Calibri Light" w:hAnsi="Calibri Light" w:cs="Calibri Light"/>
          <w:sz w:val="24"/>
          <w:szCs w:val="24"/>
        </w:rPr>
        <w:t>2</w:t>
      </w:r>
      <w:r>
        <w:rPr>
          <w:rFonts w:ascii="Calibri Light" w:hAnsi="Calibri Light" w:cs="Calibri Light"/>
          <w:sz w:val="24"/>
          <w:szCs w:val="24"/>
        </w:rPr>
        <w:t>/2024</w:t>
      </w:r>
      <w:r w:rsidRPr="00C62914">
        <w:rPr>
          <w:rFonts w:ascii="Calibri Light" w:hAnsi="Calibri Light" w:cs="Calibri Light"/>
          <w:sz w:val="24"/>
          <w:szCs w:val="24"/>
        </w:rPr>
        <w:t xml:space="preserve"> que sou</w:t>
      </w:r>
      <w:r>
        <w:rPr>
          <w:rFonts w:ascii="Calibri Light" w:hAnsi="Calibri Light" w:cs="Calibri Light"/>
          <w:sz w:val="24"/>
          <w:szCs w:val="24"/>
        </w:rPr>
        <w:t>:</w:t>
      </w:r>
    </w:p>
    <w:p w14:paraId="0C1E601E" w14:textId="77777777" w:rsidR="00C62914" w:rsidRDefault="00C62914" w:rsidP="00C62914">
      <w:pPr>
        <w:pStyle w:val="PargrafodaLista"/>
        <w:ind w:left="0"/>
        <w:rPr>
          <w:rFonts w:ascii="Calibri Light" w:hAnsi="Calibri Light" w:cs="Calibri Light"/>
          <w:sz w:val="24"/>
          <w:szCs w:val="24"/>
        </w:rPr>
      </w:pPr>
    </w:p>
    <w:p w14:paraId="410D90B4" w14:textId="77777777" w:rsidR="00C62914" w:rsidRDefault="00C62914" w:rsidP="00C62914">
      <w:pPr>
        <w:pStyle w:val="PargrafodaLista"/>
        <w:ind w:left="0"/>
        <w:rPr>
          <w:rFonts w:ascii="Calibri Light" w:hAnsi="Calibri Light" w:cs="Calibri Light"/>
          <w:sz w:val="24"/>
          <w:szCs w:val="24"/>
        </w:rPr>
      </w:pPr>
      <w:proofErr w:type="gramStart"/>
      <w:r>
        <w:rPr>
          <w:rFonts w:ascii="Calibri Light" w:hAnsi="Calibri Light" w:cs="Calibri Light"/>
          <w:sz w:val="24"/>
          <w:szCs w:val="24"/>
        </w:rPr>
        <w:t xml:space="preserve">(  </w:t>
      </w:r>
      <w:proofErr w:type="gramEnd"/>
      <w:r>
        <w:rPr>
          <w:rFonts w:ascii="Calibri Light" w:hAnsi="Calibri Light" w:cs="Calibri Light"/>
          <w:sz w:val="24"/>
          <w:szCs w:val="24"/>
        </w:rPr>
        <w:t xml:space="preserve"> ) Negro</w:t>
      </w:r>
    </w:p>
    <w:p w14:paraId="6C7DD2D2" w14:textId="77777777" w:rsidR="00C62914" w:rsidRDefault="00C62914" w:rsidP="00C62914">
      <w:pPr>
        <w:pStyle w:val="PargrafodaLista"/>
        <w:ind w:left="0"/>
        <w:rPr>
          <w:rFonts w:ascii="Calibri Light" w:hAnsi="Calibri Light" w:cs="Calibri Light"/>
          <w:sz w:val="24"/>
          <w:szCs w:val="24"/>
        </w:rPr>
      </w:pPr>
      <w:proofErr w:type="gramStart"/>
      <w:r>
        <w:rPr>
          <w:rFonts w:ascii="Calibri Light" w:hAnsi="Calibri Light" w:cs="Calibri Light"/>
          <w:sz w:val="24"/>
          <w:szCs w:val="24"/>
        </w:rPr>
        <w:t xml:space="preserve">(  </w:t>
      </w:r>
      <w:proofErr w:type="gramEnd"/>
      <w:r>
        <w:rPr>
          <w:rFonts w:ascii="Calibri Light" w:hAnsi="Calibri Light" w:cs="Calibri Light"/>
          <w:sz w:val="24"/>
          <w:szCs w:val="24"/>
        </w:rPr>
        <w:t xml:space="preserve"> ) Indígena</w:t>
      </w:r>
    </w:p>
    <w:p w14:paraId="6DB65B0D" w14:textId="06E104C9" w:rsidR="00C62914" w:rsidRDefault="00C62914" w:rsidP="00C62914">
      <w:pPr>
        <w:pStyle w:val="PargrafodaLista"/>
        <w:ind w:left="0"/>
        <w:rPr>
          <w:rFonts w:ascii="Calibri Light" w:hAnsi="Calibri Light" w:cs="Calibri Light"/>
          <w:sz w:val="24"/>
          <w:szCs w:val="24"/>
        </w:rPr>
      </w:pPr>
      <w:proofErr w:type="gramStart"/>
      <w:r>
        <w:rPr>
          <w:rFonts w:ascii="Calibri Light" w:hAnsi="Calibri Light" w:cs="Calibri Light"/>
          <w:sz w:val="24"/>
          <w:szCs w:val="24"/>
        </w:rPr>
        <w:t xml:space="preserve">(  </w:t>
      </w:r>
      <w:proofErr w:type="gramEnd"/>
      <w:r>
        <w:rPr>
          <w:rFonts w:ascii="Calibri Light" w:hAnsi="Calibri Light" w:cs="Calibri Light"/>
          <w:sz w:val="24"/>
          <w:szCs w:val="24"/>
        </w:rPr>
        <w:t xml:space="preserve"> ) Pessoa com deficiência</w:t>
      </w:r>
    </w:p>
    <w:p w14:paraId="558BDE0D" w14:textId="77777777" w:rsidR="00C62914" w:rsidRPr="00C62914" w:rsidRDefault="00C62914" w:rsidP="00C62914">
      <w:pPr>
        <w:pStyle w:val="PargrafodaLista"/>
        <w:ind w:left="0"/>
        <w:rPr>
          <w:rFonts w:ascii="Calibri Light" w:hAnsi="Calibri Light" w:cs="Calibri Light"/>
          <w:sz w:val="24"/>
          <w:szCs w:val="24"/>
        </w:rPr>
      </w:pPr>
    </w:p>
    <w:p w14:paraId="5C2148A1" w14:textId="6F401553" w:rsidR="00C62914" w:rsidRDefault="00D05184" w:rsidP="00D05184">
      <w:pPr>
        <w:pStyle w:val="PargrafodaLista"/>
        <w:ind w:left="0"/>
        <w:rPr>
          <w:rFonts w:ascii="Calibri Light" w:hAnsi="Calibri Light" w:cs="Calibri Light"/>
          <w:sz w:val="24"/>
          <w:szCs w:val="24"/>
        </w:rPr>
      </w:pPr>
      <w:r w:rsidRPr="00D05184">
        <w:rPr>
          <w:rFonts w:ascii="Calibri Light" w:hAnsi="Calibri Light" w:cs="Calibri Light"/>
          <w:sz w:val="24"/>
          <w:szCs w:val="24"/>
        </w:rPr>
        <w:t>Por ser verdade, assino a presente declaração e estou ciente de que a apresentação de informações falsas pode resultar na desclassificação do edital e na aplicação de sanções legais, incluindo sanções criminais.</w:t>
      </w:r>
    </w:p>
    <w:p w14:paraId="246B9452" w14:textId="77777777" w:rsidR="00D5332F" w:rsidRDefault="00D5332F" w:rsidP="00C62914">
      <w:pPr>
        <w:pStyle w:val="PargrafodaLista"/>
        <w:rPr>
          <w:rFonts w:ascii="Calibri Light" w:hAnsi="Calibri Light" w:cs="Calibri Light"/>
          <w:sz w:val="24"/>
          <w:szCs w:val="24"/>
        </w:rPr>
      </w:pPr>
    </w:p>
    <w:p w14:paraId="1AAA9CE9" w14:textId="01B555BA" w:rsidR="00D5332F" w:rsidRDefault="00D5332F" w:rsidP="00D5332F">
      <w:pPr>
        <w:pStyle w:val="PargrafodaLista"/>
        <w:jc w:val="right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Local e data.</w:t>
      </w:r>
    </w:p>
    <w:p w14:paraId="2228F1BE" w14:textId="77777777" w:rsidR="00D5332F" w:rsidRDefault="00D5332F" w:rsidP="00D5332F">
      <w:pPr>
        <w:pStyle w:val="PargrafodaLista"/>
        <w:jc w:val="right"/>
        <w:rPr>
          <w:rFonts w:ascii="Calibri Light" w:hAnsi="Calibri Light" w:cs="Calibri Light"/>
          <w:sz w:val="24"/>
          <w:szCs w:val="24"/>
        </w:rPr>
      </w:pPr>
    </w:p>
    <w:p w14:paraId="70FCD1AD" w14:textId="77777777" w:rsidR="00D5332F" w:rsidRDefault="00D5332F" w:rsidP="00D5332F">
      <w:pPr>
        <w:pStyle w:val="PargrafodaLista"/>
        <w:jc w:val="right"/>
        <w:rPr>
          <w:rFonts w:ascii="Calibri Light" w:hAnsi="Calibri Light" w:cs="Calibri Light"/>
          <w:sz w:val="24"/>
          <w:szCs w:val="24"/>
        </w:rPr>
      </w:pPr>
    </w:p>
    <w:p w14:paraId="0BAF5094" w14:textId="77777777" w:rsidR="00D5332F" w:rsidRPr="00C62914" w:rsidRDefault="00D5332F" w:rsidP="00D5332F">
      <w:pPr>
        <w:pStyle w:val="PargrafodaLista"/>
        <w:jc w:val="right"/>
        <w:rPr>
          <w:rFonts w:ascii="Calibri Light" w:hAnsi="Calibri Light" w:cs="Calibri Light"/>
          <w:sz w:val="24"/>
          <w:szCs w:val="24"/>
        </w:rPr>
      </w:pPr>
    </w:p>
    <w:p w14:paraId="398B052A" w14:textId="77777777" w:rsidR="00D5332F" w:rsidRPr="00D5332F" w:rsidRDefault="00D5332F" w:rsidP="00D5332F">
      <w:pPr>
        <w:pStyle w:val="PargrafodaLista"/>
        <w:jc w:val="center"/>
        <w:rPr>
          <w:rFonts w:ascii="Calibri Light" w:hAnsi="Calibri Light" w:cs="Calibri Light"/>
          <w:sz w:val="24"/>
          <w:szCs w:val="24"/>
        </w:rPr>
      </w:pPr>
      <w:r w:rsidRPr="00D5332F">
        <w:rPr>
          <w:rFonts w:ascii="Calibri Light" w:hAnsi="Calibri Light" w:cs="Calibri Light"/>
          <w:sz w:val="24"/>
          <w:szCs w:val="24"/>
        </w:rPr>
        <w:t>____________________________________________________</w:t>
      </w:r>
    </w:p>
    <w:p w14:paraId="2551F713" w14:textId="77777777" w:rsidR="00D5332F" w:rsidRPr="00D5332F" w:rsidRDefault="00D5332F" w:rsidP="00D5332F">
      <w:pPr>
        <w:pStyle w:val="PargrafodaLista"/>
        <w:jc w:val="center"/>
        <w:rPr>
          <w:rFonts w:ascii="Calibri Light" w:hAnsi="Calibri Light" w:cs="Calibri Light"/>
          <w:sz w:val="24"/>
          <w:szCs w:val="24"/>
        </w:rPr>
      </w:pPr>
      <w:r w:rsidRPr="00D5332F">
        <w:rPr>
          <w:rFonts w:ascii="Calibri Light" w:hAnsi="Calibri Light" w:cs="Calibri Light"/>
          <w:sz w:val="24"/>
          <w:szCs w:val="24"/>
        </w:rPr>
        <w:t>Assinatura Agente Cultural</w:t>
      </w:r>
    </w:p>
    <w:p w14:paraId="54804D12" w14:textId="77777777" w:rsidR="00D5332F" w:rsidRPr="00D5332F" w:rsidRDefault="00D5332F" w:rsidP="00D5332F">
      <w:pPr>
        <w:pStyle w:val="PargrafodaLista"/>
        <w:jc w:val="center"/>
        <w:rPr>
          <w:rFonts w:ascii="Calibri Light" w:hAnsi="Calibri Light" w:cs="Calibri Light"/>
          <w:sz w:val="24"/>
          <w:szCs w:val="24"/>
        </w:rPr>
      </w:pPr>
      <w:r w:rsidRPr="00D5332F">
        <w:rPr>
          <w:rFonts w:ascii="Calibri Light" w:hAnsi="Calibri Light" w:cs="Calibri Light"/>
          <w:sz w:val="24"/>
          <w:szCs w:val="24"/>
        </w:rPr>
        <w:t>NOME COMPLETO</w:t>
      </w:r>
    </w:p>
    <w:p w14:paraId="6E0F188D" w14:textId="5915EF52" w:rsidR="00C62914" w:rsidRPr="00C62914" w:rsidRDefault="00C62914" w:rsidP="00D5332F">
      <w:pPr>
        <w:pStyle w:val="PargrafodaLista"/>
        <w:jc w:val="right"/>
        <w:rPr>
          <w:rFonts w:ascii="Calibri Light" w:hAnsi="Calibri Light" w:cs="Calibri Light"/>
          <w:sz w:val="24"/>
          <w:szCs w:val="24"/>
        </w:rPr>
      </w:pPr>
    </w:p>
    <w:sectPr w:rsidR="00C62914" w:rsidRPr="00C62914" w:rsidSect="003D5E4E">
      <w:headerReference w:type="default" r:id="rId7"/>
      <w:footerReference w:type="default" r:id="rId8"/>
      <w:pgSz w:w="11906" w:h="16838"/>
      <w:pgMar w:top="1417" w:right="282" w:bottom="1417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52DC5" w14:textId="77777777" w:rsidR="00DA52D1" w:rsidRDefault="00DA52D1" w:rsidP="003D5E4E">
      <w:pPr>
        <w:spacing w:after="0" w:line="240" w:lineRule="auto"/>
      </w:pPr>
      <w:r>
        <w:separator/>
      </w:r>
    </w:p>
  </w:endnote>
  <w:endnote w:type="continuationSeparator" w:id="0">
    <w:p w14:paraId="4D214F07" w14:textId="77777777" w:rsidR="00DA52D1" w:rsidRDefault="00DA52D1" w:rsidP="003D5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AD44F" w14:textId="04BDA485" w:rsidR="00401B52" w:rsidRDefault="008442CD" w:rsidP="00401B52">
    <w:pPr>
      <w:pStyle w:val="Rodap"/>
      <w:jc w:val="center"/>
    </w:pPr>
    <w:r w:rsidRPr="008442CD">
      <w:rPr>
        <w:noProof/>
      </w:rPr>
      <w:drawing>
        <wp:inline distT="0" distB="0" distL="0" distR="0" wp14:anchorId="7A5D22D5" wp14:editId="7A4D3DB5">
          <wp:extent cx="6840855" cy="1329690"/>
          <wp:effectExtent l="0" t="0" r="0" b="3810"/>
          <wp:docPr id="742039580" name="Imagem 1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2039580" name="Imagem 1" descr="Uma imagem contendo Text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40855" cy="13296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72826" w14:textId="77777777" w:rsidR="00DA52D1" w:rsidRDefault="00DA52D1" w:rsidP="003D5E4E">
      <w:pPr>
        <w:spacing w:after="0" w:line="240" w:lineRule="auto"/>
      </w:pPr>
      <w:r>
        <w:separator/>
      </w:r>
    </w:p>
  </w:footnote>
  <w:footnote w:type="continuationSeparator" w:id="0">
    <w:p w14:paraId="6CB71A9D" w14:textId="77777777" w:rsidR="00DA52D1" w:rsidRDefault="00DA52D1" w:rsidP="003D5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A5E48" w14:textId="259E679C" w:rsidR="003D5E4E" w:rsidRPr="0062654A" w:rsidRDefault="0062654A" w:rsidP="0062654A">
    <w:pPr>
      <w:pStyle w:val="Cabealho"/>
    </w:pPr>
    <w:r w:rsidRPr="0062654A">
      <w:rPr>
        <w:noProof/>
      </w:rPr>
      <w:drawing>
        <wp:inline distT="0" distB="0" distL="0" distR="0" wp14:anchorId="48F98524" wp14:editId="65F386F6">
          <wp:extent cx="6807550" cy="2146410"/>
          <wp:effectExtent l="0" t="0" r="0" b="6350"/>
          <wp:docPr id="2052433825" name="Imagem 1" descr="Texto,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433825" name="Imagem 1" descr="Texto, Cart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07550" cy="2146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C21C1"/>
    <w:multiLevelType w:val="hybridMultilevel"/>
    <w:tmpl w:val="2A5A2636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C711C"/>
    <w:multiLevelType w:val="hybridMultilevel"/>
    <w:tmpl w:val="99C80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01DA4"/>
    <w:multiLevelType w:val="multilevel"/>
    <w:tmpl w:val="C39E0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4165B6"/>
    <w:multiLevelType w:val="hybridMultilevel"/>
    <w:tmpl w:val="63A8B5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5315304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853977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7843760">
    <w:abstractNumId w:val="2"/>
  </w:num>
  <w:num w:numId="4" w16cid:durableId="220480838">
    <w:abstractNumId w:val="4"/>
  </w:num>
  <w:num w:numId="5" w16cid:durableId="617491409">
    <w:abstractNumId w:val="0"/>
  </w:num>
  <w:num w:numId="6" w16cid:durableId="1926498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214"/>
    <w:rsid w:val="00113933"/>
    <w:rsid w:val="00134CC9"/>
    <w:rsid w:val="0018327B"/>
    <w:rsid w:val="002103D0"/>
    <w:rsid w:val="002421A1"/>
    <w:rsid w:val="00244B40"/>
    <w:rsid w:val="002D04EE"/>
    <w:rsid w:val="002D39F3"/>
    <w:rsid w:val="002E345F"/>
    <w:rsid w:val="003B0C70"/>
    <w:rsid w:val="003D5E4E"/>
    <w:rsid w:val="003D7FD5"/>
    <w:rsid w:val="00401B52"/>
    <w:rsid w:val="00411DAB"/>
    <w:rsid w:val="004A0485"/>
    <w:rsid w:val="005742AD"/>
    <w:rsid w:val="005A55EE"/>
    <w:rsid w:val="00606D9F"/>
    <w:rsid w:val="0062654A"/>
    <w:rsid w:val="006901B5"/>
    <w:rsid w:val="006F3F12"/>
    <w:rsid w:val="006F4697"/>
    <w:rsid w:val="00722E92"/>
    <w:rsid w:val="007F2BC3"/>
    <w:rsid w:val="0081275D"/>
    <w:rsid w:val="008442CD"/>
    <w:rsid w:val="008731BB"/>
    <w:rsid w:val="00895E31"/>
    <w:rsid w:val="00940666"/>
    <w:rsid w:val="009617FD"/>
    <w:rsid w:val="00974B85"/>
    <w:rsid w:val="009E177B"/>
    <w:rsid w:val="00A26AE9"/>
    <w:rsid w:val="00A43175"/>
    <w:rsid w:val="00A93120"/>
    <w:rsid w:val="00AC11DF"/>
    <w:rsid w:val="00B25DED"/>
    <w:rsid w:val="00BA1B1E"/>
    <w:rsid w:val="00BC25F7"/>
    <w:rsid w:val="00BD1B47"/>
    <w:rsid w:val="00C24E95"/>
    <w:rsid w:val="00C3234C"/>
    <w:rsid w:val="00C62914"/>
    <w:rsid w:val="00CF37FA"/>
    <w:rsid w:val="00D05184"/>
    <w:rsid w:val="00D5332F"/>
    <w:rsid w:val="00D57046"/>
    <w:rsid w:val="00D64214"/>
    <w:rsid w:val="00D7236B"/>
    <w:rsid w:val="00DA52D1"/>
    <w:rsid w:val="00E04D1A"/>
    <w:rsid w:val="00E06BD8"/>
    <w:rsid w:val="00E62351"/>
    <w:rsid w:val="00E71966"/>
    <w:rsid w:val="00F268CE"/>
    <w:rsid w:val="00F5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D0844"/>
  <w15:chartTrackingRefBased/>
  <w15:docId w15:val="{37674A5A-CFE7-4BA6-95BD-4E3748B5A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214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D5E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5E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D5E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D5E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D5E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D5E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5E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D5E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D5E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D5E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D5E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D5E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D5E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D5E4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D5E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D5E4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D5E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D5E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D5E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D5E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D5E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D5E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D5E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D5E4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D5E4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D5E4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D5E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D5E4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D5E4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D5E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5E4E"/>
  </w:style>
  <w:style w:type="paragraph" w:styleId="Rodap">
    <w:name w:val="footer"/>
    <w:basedOn w:val="Normal"/>
    <w:link w:val="RodapChar"/>
    <w:uiPriority w:val="99"/>
    <w:unhideWhenUsed/>
    <w:rsid w:val="003D5E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5E4E"/>
  </w:style>
  <w:style w:type="table" w:styleId="Tabelacomgrade">
    <w:name w:val="Table Grid"/>
    <w:basedOn w:val="Tabelanormal"/>
    <w:uiPriority w:val="39"/>
    <w:rsid w:val="00D64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64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D64214"/>
  </w:style>
  <w:style w:type="character" w:customStyle="1" w:styleId="eop">
    <w:name w:val="eop"/>
    <w:basedOn w:val="Fontepargpadro"/>
    <w:rsid w:val="00D64214"/>
  </w:style>
  <w:style w:type="table" w:styleId="TabeladeGradeClara">
    <w:name w:val="Grid Table Light"/>
    <w:basedOn w:val="Tabelanormal"/>
    <w:uiPriority w:val="40"/>
    <w:rsid w:val="003D7FD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D7FD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7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n\OneDrive\&#193;rea%20de%20Trabalho\Pap&#233;is%20timbrados\PANORAM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PANORAMA</Template>
  <TotalTime>18</TotalTime>
  <Pages>8</Pages>
  <Words>1350</Words>
  <Characters>7778</Characters>
  <Application>Microsoft Office Word</Application>
  <DocSecurity>0</DocSecurity>
  <Lines>146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Borbolam Ribeiro</dc:creator>
  <cp:keywords/>
  <dc:description/>
  <cp:lastModifiedBy>Marina Borbolam Ribeiro</cp:lastModifiedBy>
  <cp:revision>10</cp:revision>
  <dcterms:created xsi:type="dcterms:W3CDTF">2024-10-16T14:39:00Z</dcterms:created>
  <dcterms:modified xsi:type="dcterms:W3CDTF">2024-10-23T17:31:00Z</dcterms:modified>
</cp:coreProperties>
</file>