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F157C" w14:textId="162ED91D" w:rsidR="00EE6EB3" w:rsidRPr="00350E3D" w:rsidRDefault="00EE6EB3" w:rsidP="00350E3D">
      <w:pPr>
        <w:pStyle w:val="textocentralizadomaiusculas"/>
        <w:spacing w:before="0" w:beforeAutospacing="0" w:after="0" w:afterAutospacing="0"/>
        <w:jc w:val="center"/>
        <w:rPr>
          <w:rStyle w:val="Forte"/>
          <w:rFonts w:ascii="Calibri Light" w:eastAsiaTheme="majorEastAsia" w:hAnsi="Calibri Light" w:cs="Calibri Light"/>
          <w:caps/>
          <w:color w:val="000000" w:themeColor="text1"/>
        </w:rPr>
      </w:pPr>
      <w:r w:rsidRPr="00350E3D">
        <w:rPr>
          <w:rStyle w:val="Forte"/>
          <w:rFonts w:ascii="Calibri Light" w:eastAsiaTheme="majorEastAsia" w:hAnsi="Calibri Light" w:cs="Calibri Light"/>
          <w:caps/>
          <w:color w:val="000000" w:themeColor="text1"/>
        </w:rPr>
        <w:t>ANEXO V</w:t>
      </w:r>
    </w:p>
    <w:p w14:paraId="2797FA29" w14:textId="77777777" w:rsidR="00EE6EB3" w:rsidRPr="00350E3D" w:rsidRDefault="00EE6EB3" w:rsidP="00350E3D">
      <w:pPr>
        <w:pStyle w:val="textocentralizadomaiusculas"/>
        <w:spacing w:before="0" w:beforeAutospacing="0" w:after="0" w:afterAutospacing="0"/>
        <w:jc w:val="center"/>
        <w:rPr>
          <w:rFonts w:ascii="Calibri Light" w:hAnsi="Calibri Light" w:cs="Calibri Light"/>
          <w:caps/>
          <w:color w:val="000000"/>
        </w:rPr>
      </w:pPr>
    </w:p>
    <w:p w14:paraId="0C64AEA5" w14:textId="10C2172C" w:rsidR="00EE6EB3" w:rsidRPr="00350E3D" w:rsidRDefault="00E03921" w:rsidP="00350E3D">
      <w:pPr>
        <w:pStyle w:val="textocentralizadomaiusculas"/>
        <w:spacing w:before="0" w:beforeAutospacing="0" w:after="0" w:afterAutospacing="0"/>
        <w:jc w:val="center"/>
        <w:rPr>
          <w:rFonts w:ascii="Calibri Light" w:hAnsi="Calibri Light" w:cs="Calibri Light"/>
          <w:caps/>
          <w:color w:val="000000"/>
        </w:rPr>
      </w:pPr>
      <w:r w:rsidRPr="00350E3D">
        <w:rPr>
          <w:rStyle w:val="Forte"/>
          <w:rFonts w:ascii="Calibri Light" w:eastAsiaTheme="majorEastAsia" w:hAnsi="Calibri Light" w:cs="Calibri Light"/>
          <w:color w:val="000000"/>
        </w:rPr>
        <w:t>Formulário De Apresentação De Recurso Da Etapa De Seleção</w:t>
      </w:r>
    </w:p>
    <w:p w14:paraId="0D8CA8D1" w14:textId="77777777" w:rsidR="00EE6EB3" w:rsidRPr="00350E3D" w:rsidRDefault="00EE6EB3" w:rsidP="00350E3D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 </w:t>
      </w:r>
    </w:p>
    <w:p w14:paraId="6835083B" w14:textId="77777777" w:rsidR="00EE6EB3" w:rsidRPr="00350E3D" w:rsidRDefault="00EE6EB3" w:rsidP="00350E3D">
      <w:pPr>
        <w:pStyle w:val="textojustificado"/>
        <w:spacing w:before="0" w:beforeAutospacing="0" w:after="0" w:afterAutospacing="0"/>
        <w:ind w:right="120"/>
        <w:jc w:val="both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NOME DO AGENTE CULTURAL:</w:t>
      </w:r>
    </w:p>
    <w:p w14:paraId="5589A303" w14:textId="77777777" w:rsidR="00EE6EB3" w:rsidRPr="00350E3D" w:rsidRDefault="00EE6EB3" w:rsidP="00350E3D">
      <w:pPr>
        <w:pStyle w:val="textojustificado"/>
        <w:spacing w:before="0" w:beforeAutospacing="0" w:after="0" w:afterAutospacing="0"/>
        <w:ind w:right="120"/>
        <w:jc w:val="both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CPF:</w:t>
      </w:r>
    </w:p>
    <w:p w14:paraId="1C3F934B" w14:textId="77777777" w:rsidR="00EE6EB3" w:rsidRPr="00350E3D" w:rsidRDefault="00EE6EB3" w:rsidP="00350E3D">
      <w:pPr>
        <w:pStyle w:val="textojustificado"/>
        <w:spacing w:before="0" w:beforeAutospacing="0" w:after="0" w:afterAutospacing="0"/>
        <w:ind w:right="120"/>
        <w:jc w:val="both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NOME DO PROJETO INSCRITO:</w:t>
      </w:r>
    </w:p>
    <w:p w14:paraId="4E02589F" w14:textId="77777777" w:rsidR="00EE6EB3" w:rsidRPr="00350E3D" w:rsidRDefault="00EE6EB3" w:rsidP="00350E3D">
      <w:pPr>
        <w:pStyle w:val="textojustificado"/>
        <w:spacing w:before="0" w:beforeAutospacing="0" w:after="0" w:afterAutospacing="0"/>
        <w:ind w:right="120"/>
        <w:jc w:val="both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CATEGORIA:</w:t>
      </w:r>
    </w:p>
    <w:p w14:paraId="4B0EA454" w14:textId="77777777" w:rsidR="00EE6EB3" w:rsidRPr="00350E3D" w:rsidRDefault="00EE6EB3" w:rsidP="00350E3D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 Light" w:hAnsi="Calibri Light" w:cs="Calibri Light"/>
          <w:color w:val="000000"/>
        </w:rPr>
      </w:pPr>
    </w:p>
    <w:p w14:paraId="0BC2F8D2" w14:textId="77777777" w:rsidR="00EE6EB3" w:rsidRPr="00350E3D" w:rsidRDefault="00EE6EB3" w:rsidP="00350E3D">
      <w:pPr>
        <w:pStyle w:val="textojustificado"/>
        <w:spacing w:before="0" w:beforeAutospacing="0" w:after="0" w:afterAutospacing="0"/>
        <w:ind w:right="120"/>
        <w:jc w:val="both"/>
        <w:rPr>
          <w:rFonts w:ascii="Calibri Light" w:hAnsi="Calibri Light" w:cs="Calibri Light"/>
          <w:b/>
          <w:bCs/>
          <w:color w:val="000000"/>
        </w:rPr>
      </w:pPr>
      <w:r w:rsidRPr="00350E3D">
        <w:rPr>
          <w:rFonts w:ascii="Calibri Light" w:hAnsi="Calibri Light" w:cs="Calibri Light"/>
          <w:b/>
          <w:bCs/>
          <w:color w:val="000000"/>
        </w:rPr>
        <w:t>RECURSO:</w:t>
      </w:r>
    </w:p>
    <w:p w14:paraId="51D03CA5" w14:textId="77777777" w:rsidR="00EE6EB3" w:rsidRPr="00350E3D" w:rsidRDefault="00EE6EB3" w:rsidP="00350E3D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 Light" w:hAnsi="Calibri Light" w:cs="Calibri Light"/>
          <w:color w:val="000000"/>
        </w:rPr>
      </w:pPr>
      <w:r w:rsidRPr="00350E3D">
        <w:rPr>
          <w:rFonts w:ascii="Calibri Light" w:hAnsi="Calibri Light" w:cs="Calibri Light"/>
          <w:color w:val="000000"/>
        </w:rPr>
        <w:t> </w:t>
      </w:r>
    </w:p>
    <w:p w14:paraId="3CB37429" w14:textId="77777777" w:rsidR="00EE6EB3" w:rsidRPr="00350E3D" w:rsidRDefault="00EE6EB3" w:rsidP="00350E3D">
      <w:pPr>
        <w:tabs>
          <w:tab w:val="left" w:pos="0"/>
          <w:tab w:val="left" w:pos="567"/>
        </w:tabs>
        <w:spacing w:after="0" w:line="240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À Comissão de Seleção,</w:t>
      </w:r>
    </w:p>
    <w:p w14:paraId="4B7C2A27" w14:textId="7B0624F3" w:rsidR="00EE6EB3" w:rsidRPr="00350E3D" w:rsidRDefault="00EE6EB3" w:rsidP="00350E3D">
      <w:pPr>
        <w:tabs>
          <w:tab w:val="left" w:pos="567"/>
        </w:tabs>
        <w:spacing w:after="0" w:line="240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ab/>
        <w:t xml:space="preserve">Com base na </w:t>
      </w:r>
      <w:r w:rsidRPr="00350E3D">
        <w:rPr>
          <w:rFonts w:ascii="Calibri Light" w:eastAsia="Calibri" w:hAnsi="Calibri Light" w:cs="Calibri Light"/>
          <w:b/>
          <w:sz w:val="24"/>
          <w:szCs w:val="24"/>
        </w:rPr>
        <w:t>Etapa de Seleção</w:t>
      </w:r>
      <w:r w:rsidRPr="00350E3D">
        <w:rPr>
          <w:rFonts w:ascii="Calibri Light" w:eastAsia="Calibri" w:hAnsi="Calibri Light" w:cs="Calibri Light"/>
          <w:sz w:val="24"/>
          <w:szCs w:val="24"/>
        </w:rPr>
        <w:t xml:space="preserve"> do </w:t>
      </w:r>
      <w:r w:rsidRPr="00350E3D">
        <w:rPr>
          <w:rFonts w:ascii="Calibri Light" w:eastAsia="Calibri" w:hAnsi="Calibri Light" w:cs="Calibri Light"/>
          <w:sz w:val="24"/>
          <w:szCs w:val="24"/>
          <w:highlight w:val="white"/>
        </w:rPr>
        <w:t>Edital 00</w:t>
      </w:r>
      <w:r w:rsidR="00413B9B">
        <w:rPr>
          <w:rFonts w:ascii="Calibri Light" w:eastAsia="Calibri" w:hAnsi="Calibri Light" w:cs="Calibri Light"/>
          <w:sz w:val="24"/>
          <w:szCs w:val="24"/>
          <w:highlight w:val="white"/>
        </w:rPr>
        <w:t>1</w:t>
      </w:r>
      <w:r w:rsidRPr="00350E3D">
        <w:rPr>
          <w:rFonts w:ascii="Calibri Light" w:eastAsia="Calibri" w:hAnsi="Calibri Light" w:cs="Calibri Light"/>
          <w:sz w:val="24"/>
          <w:szCs w:val="24"/>
          <w:highlight w:val="white"/>
        </w:rPr>
        <w:t>/2024,</w:t>
      </w:r>
      <w:r w:rsidRPr="00350E3D">
        <w:rPr>
          <w:rFonts w:ascii="Calibri Light" w:eastAsia="Calibri" w:hAnsi="Calibri Light" w:cs="Calibri Light"/>
          <w:sz w:val="24"/>
          <w:szCs w:val="24"/>
        </w:rPr>
        <w:t xml:space="preserve"> venho solicitar alteração do resultado preliminar de seleção, conforme justificativa a seguir.</w:t>
      </w:r>
    </w:p>
    <w:p w14:paraId="7569EB2A" w14:textId="77777777" w:rsidR="00EE6EB3" w:rsidRDefault="00EE6EB3" w:rsidP="00350E3D">
      <w:pPr>
        <w:tabs>
          <w:tab w:val="left" w:pos="567"/>
        </w:tabs>
        <w:spacing w:after="0" w:line="240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4B5DC739" w14:textId="77777777" w:rsidR="00413B9B" w:rsidRDefault="00413B9B" w:rsidP="00350E3D">
      <w:pPr>
        <w:tabs>
          <w:tab w:val="left" w:pos="567"/>
        </w:tabs>
        <w:spacing w:after="0" w:line="240" w:lineRule="auto"/>
        <w:jc w:val="both"/>
        <w:rPr>
          <w:rFonts w:ascii="Calibri Light" w:eastAsia="Calibri" w:hAnsi="Calibri Light" w:cs="Calibri Light"/>
          <w:sz w:val="24"/>
          <w:szCs w:val="24"/>
        </w:rPr>
      </w:pPr>
    </w:p>
    <w:p w14:paraId="03565C7D" w14:textId="77777777" w:rsidR="00413B9B" w:rsidRPr="00350E3D" w:rsidRDefault="00413B9B" w:rsidP="00350E3D">
      <w:pPr>
        <w:tabs>
          <w:tab w:val="left" w:pos="567"/>
        </w:tabs>
        <w:spacing w:after="0" w:line="240" w:lineRule="auto"/>
        <w:jc w:val="both"/>
        <w:rPr>
          <w:rFonts w:ascii="Calibri Light" w:eastAsia="Calibri" w:hAnsi="Calibri Light" w:cs="Calibri Light"/>
          <w:sz w:val="24"/>
          <w:szCs w:val="24"/>
        </w:rPr>
      </w:pPr>
    </w:p>
    <w:p w14:paraId="7B6F91A8" w14:textId="77777777" w:rsidR="00EE6EB3" w:rsidRPr="00350E3D" w:rsidRDefault="00EE6EB3" w:rsidP="00350E3D">
      <w:pPr>
        <w:widowControl w:val="0"/>
        <w:spacing w:after="0" w:line="240" w:lineRule="auto"/>
        <w:jc w:val="right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Local, data.</w:t>
      </w:r>
    </w:p>
    <w:p w14:paraId="0233CD5A" w14:textId="77777777" w:rsidR="00EE6EB3" w:rsidRPr="00350E3D" w:rsidRDefault="00EE6EB3" w:rsidP="00350E3D">
      <w:pPr>
        <w:widowControl w:val="0"/>
        <w:spacing w:after="0" w:line="240" w:lineRule="auto"/>
        <w:jc w:val="center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____________________________________________________</w:t>
      </w:r>
    </w:p>
    <w:p w14:paraId="185997CA" w14:textId="77777777" w:rsidR="00EE6EB3" w:rsidRPr="00350E3D" w:rsidRDefault="00EE6EB3" w:rsidP="00350E3D">
      <w:pPr>
        <w:widowControl w:val="0"/>
        <w:spacing w:after="0" w:line="240" w:lineRule="auto"/>
        <w:jc w:val="center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Assinatura Agente Cultural</w:t>
      </w:r>
    </w:p>
    <w:p w14:paraId="4020ECAA" w14:textId="77777777" w:rsidR="00EE6EB3" w:rsidRPr="00350E3D" w:rsidRDefault="00EE6EB3" w:rsidP="00350E3D">
      <w:pPr>
        <w:widowControl w:val="0"/>
        <w:spacing w:after="0" w:line="240" w:lineRule="auto"/>
        <w:jc w:val="center"/>
        <w:rPr>
          <w:rFonts w:ascii="Calibri Light" w:eastAsia="Calibri" w:hAnsi="Calibri Light" w:cs="Calibri Light"/>
          <w:sz w:val="24"/>
          <w:szCs w:val="24"/>
        </w:rPr>
      </w:pPr>
      <w:r w:rsidRPr="00350E3D">
        <w:rPr>
          <w:rFonts w:ascii="Calibri Light" w:eastAsia="Calibri" w:hAnsi="Calibri Light" w:cs="Calibri Light"/>
          <w:sz w:val="24"/>
          <w:szCs w:val="24"/>
        </w:rPr>
        <w:t>NOME COMPLETO</w:t>
      </w:r>
    </w:p>
    <w:p w14:paraId="48AAE65F" w14:textId="6400860D" w:rsidR="00D57046" w:rsidRPr="00350E3D" w:rsidRDefault="00D57046" w:rsidP="00350E3D">
      <w:pPr>
        <w:spacing w:after="0"/>
        <w:rPr>
          <w:rFonts w:ascii="Calibri Light" w:hAnsi="Calibri Light" w:cs="Calibri Light"/>
          <w:sz w:val="24"/>
          <w:szCs w:val="24"/>
        </w:rPr>
      </w:pPr>
    </w:p>
    <w:sectPr w:rsidR="00D57046" w:rsidRPr="00350E3D" w:rsidSect="003D5E4E">
      <w:headerReference w:type="default" r:id="rId7"/>
      <w:footerReference w:type="default" r:id="rId8"/>
      <w:pgSz w:w="11906" w:h="16838"/>
      <w:pgMar w:top="1417" w:right="282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990A3" w14:textId="77777777" w:rsidR="002B0E2B" w:rsidRDefault="002B0E2B" w:rsidP="003D5E4E">
      <w:pPr>
        <w:spacing w:after="0" w:line="240" w:lineRule="auto"/>
      </w:pPr>
      <w:r>
        <w:separator/>
      </w:r>
    </w:p>
  </w:endnote>
  <w:endnote w:type="continuationSeparator" w:id="0">
    <w:p w14:paraId="72EF74D4" w14:textId="77777777" w:rsidR="002B0E2B" w:rsidRDefault="002B0E2B" w:rsidP="003D5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AD44F" w14:textId="6224C9B0" w:rsidR="00401B52" w:rsidRDefault="0020618B" w:rsidP="00401B52">
    <w:pPr>
      <w:pStyle w:val="Rodap"/>
      <w:jc w:val="center"/>
    </w:pPr>
    <w:r w:rsidRPr="0020618B">
      <w:rPr>
        <w:noProof/>
      </w:rPr>
      <w:drawing>
        <wp:inline distT="0" distB="0" distL="0" distR="0" wp14:anchorId="385A5C26" wp14:editId="2C1A6681">
          <wp:extent cx="6840855" cy="1329690"/>
          <wp:effectExtent l="0" t="0" r="0" b="3810"/>
          <wp:docPr id="462177673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2177673" name="Imagem 1" descr="Uma imagem contendo 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855" cy="1329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36464" w14:textId="77777777" w:rsidR="002B0E2B" w:rsidRDefault="002B0E2B" w:rsidP="003D5E4E">
      <w:pPr>
        <w:spacing w:after="0" w:line="240" w:lineRule="auto"/>
      </w:pPr>
      <w:r>
        <w:separator/>
      </w:r>
    </w:p>
  </w:footnote>
  <w:footnote w:type="continuationSeparator" w:id="0">
    <w:p w14:paraId="4ABA802D" w14:textId="77777777" w:rsidR="002B0E2B" w:rsidRDefault="002B0E2B" w:rsidP="003D5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A5E48" w14:textId="1EB966DF" w:rsidR="003D5E4E" w:rsidRDefault="00320519">
    <w:pPr>
      <w:pStyle w:val="Cabealho"/>
    </w:pPr>
    <w:r w:rsidRPr="00320519">
      <w:rPr>
        <w:noProof/>
      </w:rPr>
      <w:drawing>
        <wp:inline distT="0" distB="0" distL="0" distR="0" wp14:anchorId="49AC47FC" wp14:editId="7152799E">
          <wp:extent cx="6807550" cy="2146410"/>
          <wp:effectExtent l="0" t="0" r="0" b="6350"/>
          <wp:docPr id="1924169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41698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07550" cy="2146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B301DA4"/>
    <w:multiLevelType w:val="multilevel"/>
    <w:tmpl w:val="C39E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75A67"/>
    <w:multiLevelType w:val="multilevel"/>
    <w:tmpl w:val="89863E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5315304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53977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7843760">
    <w:abstractNumId w:val="2"/>
  </w:num>
  <w:num w:numId="4" w16cid:durableId="220480838">
    <w:abstractNumId w:val="5"/>
  </w:num>
  <w:num w:numId="5" w16cid:durableId="1490174146">
    <w:abstractNumId w:val="4"/>
  </w:num>
  <w:num w:numId="6" w16cid:durableId="2052417082">
    <w:abstractNumId w:val="1"/>
  </w:num>
  <w:num w:numId="7" w16cid:durableId="1734356516">
    <w:abstractNumId w:val="4"/>
  </w:num>
  <w:num w:numId="8" w16cid:durableId="1039360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214"/>
    <w:rsid w:val="000333B9"/>
    <w:rsid w:val="00065279"/>
    <w:rsid w:val="00074FBC"/>
    <w:rsid w:val="00092C16"/>
    <w:rsid w:val="00126B67"/>
    <w:rsid w:val="00134CC9"/>
    <w:rsid w:val="0018327B"/>
    <w:rsid w:val="001C4372"/>
    <w:rsid w:val="0020618B"/>
    <w:rsid w:val="002421A1"/>
    <w:rsid w:val="00244B40"/>
    <w:rsid w:val="002B0E2B"/>
    <w:rsid w:val="002D04EE"/>
    <w:rsid w:val="002D2565"/>
    <w:rsid w:val="002D5EF8"/>
    <w:rsid w:val="002E345F"/>
    <w:rsid w:val="002F6CB6"/>
    <w:rsid w:val="00320519"/>
    <w:rsid w:val="00332584"/>
    <w:rsid w:val="00350E3D"/>
    <w:rsid w:val="00391DDC"/>
    <w:rsid w:val="003B0C70"/>
    <w:rsid w:val="003C3685"/>
    <w:rsid w:val="003D5E4E"/>
    <w:rsid w:val="003D7FD5"/>
    <w:rsid w:val="003F0379"/>
    <w:rsid w:val="00401B52"/>
    <w:rsid w:val="00413B9B"/>
    <w:rsid w:val="004A0485"/>
    <w:rsid w:val="004F06B6"/>
    <w:rsid w:val="00502A5D"/>
    <w:rsid w:val="005742AD"/>
    <w:rsid w:val="00606D9F"/>
    <w:rsid w:val="006D2DE7"/>
    <w:rsid w:val="006F4697"/>
    <w:rsid w:val="00722E92"/>
    <w:rsid w:val="00761F66"/>
    <w:rsid w:val="007F2BC3"/>
    <w:rsid w:val="00801787"/>
    <w:rsid w:val="00803220"/>
    <w:rsid w:val="008148E4"/>
    <w:rsid w:val="00824F77"/>
    <w:rsid w:val="008739C2"/>
    <w:rsid w:val="00895E31"/>
    <w:rsid w:val="00974B85"/>
    <w:rsid w:val="00A26AE9"/>
    <w:rsid w:val="00A31633"/>
    <w:rsid w:val="00A43175"/>
    <w:rsid w:val="00A83C0D"/>
    <w:rsid w:val="00A93120"/>
    <w:rsid w:val="00AC11DF"/>
    <w:rsid w:val="00B25DED"/>
    <w:rsid w:val="00B7054C"/>
    <w:rsid w:val="00B80118"/>
    <w:rsid w:val="00BB1F2F"/>
    <w:rsid w:val="00BC25F7"/>
    <w:rsid w:val="00BE5F58"/>
    <w:rsid w:val="00C04865"/>
    <w:rsid w:val="00C24E95"/>
    <w:rsid w:val="00C26794"/>
    <w:rsid w:val="00C3234C"/>
    <w:rsid w:val="00C414A4"/>
    <w:rsid w:val="00C424AF"/>
    <w:rsid w:val="00C76D56"/>
    <w:rsid w:val="00CF37FA"/>
    <w:rsid w:val="00D44999"/>
    <w:rsid w:val="00D460BE"/>
    <w:rsid w:val="00D57046"/>
    <w:rsid w:val="00D64214"/>
    <w:rsid w:val="00D7236B"/>
    <w:rsid w:val="00E03921"/>
    <w:rsid w:val="00E04D1A"/>
    <w:rsid w:val="00E06BD8"/>
    <w:rsid w:val="00E71966"/>
    <w:rsid w:val="00E85A39"/>
    <w:rsid w:val="00EA3802"/>
    <w:rsid w:val="00EB6C6E"/>
    <w:rsid w:val="00EE6EB3"/>
    <w:rsid w:val="00F268CE"/>
    <w:rsid w:val="00F57918"/>
    <w:rsid w:val="00F73118"/>
    <w:rsid w:val="00FA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D0844"/>
  <w15:chartTrackingRefBased/>
  <w15:docId w15:val="{37674A5A-CFE7-4BA6-95BD-4E3748B5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214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D5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5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5E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5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5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5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5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5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5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5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5E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5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5E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5E4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5E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5E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5E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5E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5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D5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5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D5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5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D5E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5E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5E4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5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5E4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5E4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D5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5E4E"/>
  </w:style>
  <w:style w:type="paragraph" w:styleId="Rodap">
    <w:name w:val="footer"/>
    <w:basedOn w:val="Normal"/>
    <w:link w:val="RodapChar"/>
    <w:uiPriority w:val="99"/>
    <w:unhideWhenUsed/>
    <w:rsid w:val="003D5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5E4E"/>
  </w:style>
  <w:style w:type="table" w:styleId="Tabelacomgrade">
    <w:name w:val="Table Grid"/>
    <w:basedOn w:val="Tabelanormal"/>
    <w:uiPriority w:val="39"/>
    <w:rsid w:val="00D6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64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D64214"/>
  </w:style>
  <w:style w:type="character" w:customStyle="1" w:styleId="eop">
    <w:name w:val="eop"/>
    <w:basedOn w:val="Fontepargpadro"/>
    <w:rsid w:val="00D64214"/>
  </w:style>
  <w:style w:type="table" w:styleId="TabeladeGradeClara">
    <w:name w:val="Grid Table Light"/>
    <w:basedOn w:val="Tabelanormal"/>
    <w:uiPriority w:val="40"/>
    <w:rsid w:val="003D7F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D7FD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Fontepargpadro"/>
    <w:uiPriority w:val="99"/>
    <w:unhideWhenUsed/>
    <w:rsid w:val="00C424A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24AF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1C4372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centralizadomaiusculas">
    <w:name w:val="texto_centralizado_maiusculas"/>
    <w:basedOn w:val="Normal"/>
    <w:rsid w:val="00D4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4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4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460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7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n\OneDrive\&#193;rea%20de%20Trabalho\Pap&#233;is%20timbrados\PANORAM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PANORAMA</Template>
  <TotalTime>3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Borbolam Ribeiro</dc:creator>
  <cp:keywords/>
  <dc:description/>
  <cp:lastModifiedBy>Fernando costa</cp:lastModifiedBy>
  <cp:revision>11</cp:revision>
  <dcterms:created xsi:type="dcterms:W3CDTF">2024-10-16T15:00:00Z</dcterms:created>
  <dcterms:modified xsi:type="dcterms:W3CDTF">2024-10-24T13:39:00Z</dcterms:modified>
</cp:coreProperties>
</file>